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9D666" w14:textId="5630B74E" w:rsidR="00077B37" w:rsidRPr="00A70CC8" w:rsidRDefault="00077B37" w:rsidP="00A70CC8">
      <w:pPr>
        <w:pStyle w:val="KeinLeerraum"/>
        <w:spacing w:line="276" w:lineRule="auto"/>
        <w:rPr>
          <w:sz w:val="22"/>
          <w:szCs w:val="22"/>
          <w:lang w:val="en-US"/>
        </w:rPr>
      </w:pPr>
    </w:p>
    <w:p w14:paraId="4382EEFB" w14:textId="77777777" w:rsidR="00077B37" w:rsidRPr="00A70CC8" w:rsidRDefault="00077B37" w:rsidP="00077B37">
      <w:pPr>
        <w:pStyle w:val="KeinLeerraum"/>
        <w:spacing w:line="276" w:lineRule="auto"/>
        <w:rPr>
          <w:sz w:val="22"/>
          <w:szCs w:val="22"/>
          <w:lang w:val="en-US"/>
        </w:rPr>
      </w:pPr>
    </w:p>
    <w:p w14:paraId="1116EA8E" w14:textId="77777777" w:rsidR="00077B37" w:rsidRPr="00A70CC8" w:rsidRDefault="00077B37" w:rsidP="00077B37">
      <w:pPr>
        <w:pStyle w:val="KeinLeerraum"/>
        <w:spacing w:line="276" w:lineRule="auto"/>
        <w:rPr>
          <w:sz w:val="22"/>
          <w:szCs w:val="22"/>
          <w:lang w:val="en-US"/>
        </w:rPr>
      </w:pPr>
    </w:p>
    <w:p w14:paraId="672EAB66" w14:textId="77777777" w:rsidR="00606F33" w:rsidRDefault="00606F33" w:rsidP="00606F33">
      <w:pPr>
        <w:jc w:val="righ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Cs/>
          <w:sz w:val="22"/>
          <w:szCs w:val="22"/>
        </w:rPr>
        <w:t>OK KMU und Schülerturnier</w:t>
      </w:r>
    </w:p>
    <w:p w14:paraId="5A821F67" w14:textId="70FC1FC1" w:rsidR="00666497" w:rsidRDefault="00666497" w:rsidP="00606F33">
      <w:pPr>
        <w:jc w:val="righ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Peter Gugger</w:t>
      </w:r>
    </w:p>
    <w:p w14:paraId="29532948" w14:textId="76ACFA83" w:rsidR="00666497" w:rsidRPr="00666497" w:rsidRDefault="00666497" w:rsidP="00606F33">
      <w:pPr>
        <w:jc w:val="right"/>
        <w:rPr>
          <w:rFonts w:ascii="Arial" w:hAnsi="Arial" w:cs="Arial"/>
          <w:bCs/>
          <w:sz w:val="22"/>
          <w:szCs w:val="22"/>
        </w:rPr>
      </w:pPr>
      <w:hyperlink r:id="rId8" w:history="1">
        <w:r w:rsidRPr="00666497">
          <w:rPr>
            <w:rStyle w:val="Hyperlink"/>
            <w:rFonts w:ascii="Arial" w:hAnsi="Arial" w:cs="Arial"/>
            <w:bCs/>
            <w:color w:val="auto"/>
            <w:sz w:val="22"/>
            <w:szCs w:val="22"/>
            <w:u w:val="none"/>
          </w:rPr>
          <w:t>peter.gugger@mobiliar.ch</w:t>
        </w:r>
      </w:hyperlink>
    </w:p>
    <w:p w14:paraId="7CF9C722" w14:textId="6A89709B" w:rsidR="00666497" w:rsidRDefault="00666497" w:rsidP="00606F33">
      <w:pPr>
        <w:jc w:val="righ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+41 79 444 93 63</w:t>
      </w:r>
    </w:p>
    <w:p w14:paraId="25EE3151" w14:textId="77777777" w:rsidR="00606F33" w:rsidRDefault="00606F33" w:rsidP="00A70CC8">
      <w:pPr>
        <w:rPr>
          <w:rFonts w:ascii="Arial" w:hAnsi="Arial" w:cs="Arial"/>
          <w:b/>
          <w:sz w:val="40"/>
          <w:szCs w:val="40"/>
        </w:rPr>
      </w:pPr>
    </w:p>
    <w:p w14:paraId="5F623CEF" w14:textId="61158C24" w:rsidR="00A70CC8" w:rsidRPr="00937D99" w:rsidRDefault="00577E2C" w:rsidP="00A70CC8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9</w:t>
      </w:r>
      <w:r w:rsidR="00A70CC8">
        <w:rPr>
          <w:rFonts w:ascii="Arial" w:hAnsi="Arial" w:cs="Arial"/>
          <w:b/>
          <w:sz w:val="40"/>
          <w:szCs w:val="40"/>
        </w:rPr>
        <w:t>.</w:t>
      </w:r>
      <w:r w:rsidR="00A70CC8" w:rsidRPr="00937D99">
        <w:rPr>
          <w:rFonts w:ascii="Arial" w:hAnsi="Arial" w:cs="Arial"/>
          <w:b/>
          <w:sz w:val="40"/>
          <w:szCs w:val="40"/>
        </w:rPr>
        <w:t>KMU-Fussballturnier</w:t>
      </w:r>
      <w:r w:rsidR="00A70CC8">
        <w:rPr>
          <w:rFonts w:ascii="Arial" w:hAnsi="Arial" w:cs="Arial"/>
          <w:b/>
          <w:sz w:val="40"/>
          <w:szCs w:val="40"/>
        </w:rPr>
        <w:t xml:space="preserve"> 202</w:t>
      </w:r>
      <w:r>
        <w:rPr>
          <w:rFonts w:ascii="Arial" w:hAnsi="Arial" w:cs="Arial"/>
          <w:b/>
          <w:sz w:val="40"/>
          <w:szCs w:val="40"/>
        </w:rPr>
        <w:t>6</w:t>
      </w:r>
    </w:p>
    <w:p w14:paraId="56C892D6" w14:textId="77777777" w:rsidR="00A70CC8" w:rsidRPr="00937D99" w:rsidRDefault="00A70CC8" w:rsidP="00A70CC8">
      <w:pPr>
        <w:rPr>
          <w:rFonts w:ascii="Arial" w:hAnsi="Arial" w:cs="Arial"/>
          <w:sz w:val="36"/>
          <w:szCs w:val="36"/>
        </w:rPr>
      </w:pPr>
    </w:p>
    <w:p w14:paraId="67B5F8CD" w14:textId="32CF5E44" w:rsidR="00A70CC8" w:rsidRPr="00606F33" w:rsidRDefault="00A70CC8" w:rsidP="00A70CC8">
      <w:pPr>
        <w:rPr>
          <w:rFonts w:ascii="Arial" w:hAnsi="Arial" w:cs="Arial"/>
          <w:sz w:val="22"/>
          <w:szCs w:val="22"/>
        </w:rPr>
      </w:pPr>
      <w:r w:rsidRPr="00606F33">
        <w:rPr>
          <w:rFonts w:ascii="Arial" w:hAnsi="Arial" w:cs="Arial"/>
          <w:b/>
          <w:sz w:val="22"/>
          <w:szCs w:val="22"/>
        </w:rPr>
        <w:t>Wann</w:t>
      </w:r>
      <w:r w:rsidRPr="00606F33">
        <w:rPr>
          <w:rFonts w:ascii="Arial" w:hAnsi="Arial" w:cs="Arial"/>
          <w:sz w:val="22"/>
          <w:szCs w:val="22"/>
        </w:rPr>
        <w:t xml:space="preserve">: </w:t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  <w:t>Freitag, 2</w:t>
      </w:r>
      <w:r w:rsidR="00577E2C">
        <w:rPr>
          <w:rFonts w:ascii="Arial" w:hAnsi="Arial" w:cs="Arial"/>
          <w:sz w:val="22"/>
          <w:szCs w:val="22"/>
        </w:rPr>
        <w:t>6</w:t>
      </w:r>
      <w:r w:rsidRPr="00606F33">
        <w:rPr>
          <w:rFonts w:ascii="Arial" w:hAnsi="Arial" w:cs="Arial"/>
          <w:sz w:val="22"/>
          <w:szCs w:val="22"/>
        </w:rPr>
        <w:t>.Juni 202</w:t>
      </w:r>
      <w:r w:rsidR="00577E2C">
        <w:rPr>
          <w:rFonts w:ascii="Arial" w:hAnsi="Arial" w:cs="Arial"/>
          <w:sz w:val="22"/>
          <w:szCs w:val="22"/>
        </w:rPr>
        <w:t>6</w:t>
      </w:r>
    </w:p>
    <w:p w14:paraId="4B16C13D" w14:textId="77777777" w:rsidR="00A70CC8" w:rsidRPr="00606F33" w:rsidRDefault="00A70CC8" w:rsidP="00A70CC8">
      <w:pPr>
        <w:rPr>
          <w:rFonts w:ascii="Arial" w:hAnsi="Arial" w:cs="Arial"/>
          <w:sz w:val="22"/>
          <w:szCs w:val="22"/>
        </w:rPr>
      </w:pPr>
    </w:p>
    <w:p w14:paraId="43002929" w14:textId="20298F94" w:rsidR="00A70CC8" w:rsidRPr="00606F33" w:rsidRDefault="00A70CC8" w:rsidP="00A70CC8">
      <w:pPr>
        <w:rPr>
          <w:rFonts w:ascii="Arial" w:hAnsi="Arial" w:cs="Arial"/>
          <w:sz w:val="22"/>
          <w:szCs w:val="22"/>
        </w:rPr>
      </w:pPr>
      <w:r w:rsidRPr="00606F33">
        <w:rPr>
          <w:rFonts w:ascii="Arial" w:hAnsi="Arial" w:cs="Arial"/>
          <w:b/>
          <w:sz w:val="22"/>
          <w:szCs w:val="22"/>
        </w:rPr>
        <w:t>Wo</w:t>
      </w:r>
      <w:r w:rsidRPr="00606F33">
        <w:rPr>
          <w:rFonts w:ascii="Arial" w:hAnsi="Arial" w:cs="Arial"/>
          <w:sz w:val="22"/>
          <w:szCs w:val="22"/>
        </w:rPr>
        <w:t xml:space="preserve">: </w:t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  <w:t xml:space="preserve">Fussballplatz </w:t>
      </w:r>
      <w:proofErr w:type="spellStart"/>
      <w:r w:rsidRPr="00606F33">
        <w:rPr>
          <w:rFonts w:ascii="Arial" w:hAnsi="Arial" w:cs="Arial"/>
          <w:sz w:val="22"/>
          <w:szCs w:val="22"/>
        </w:rPr>
        <w:t>Sandreutenen</w:t>
      </w:r>
      <w:proofErr w:type="spellEnd"/>
      <w:r w:rsidRPr="00606F33">
        <w:rPr>
          <w:rFonts w:ascii="Arial" w:hAnsi="Arial" w:cs="Arial"/>
          <w:sz w:val="22"/>
          <w:szCs w:val="22"/>
        </w:rPr>
        <w:t xml:space="preserve"> Münsingen</w:t>
      </w:r>
    </w:p>
    <w:p w14:paraId="7837E83A" w14:textId="77777777" w:rsidR="00A70CC8" w:rsidRPr="00606F33" w:rsidRDefault="00A70CC8" w:rsidP="00A70CC8">
      <w:pPr>
        <w:rPr>
          <w:rFonts w:ascii="Arial" w:hAnsi="Arial" w:cs="Arial"/>
          <w:sz w:val="22"/>
          <w:szCs w:val="22"/>
        </w:rPr>
      </w:pPr>
    </w:p>
    <w:p w14:paraId="13D4ED36" w14:textId="28D6EFDB" w:rsidR="00A70CC8" w:rsidRDefault="00A70CC8" w:rsidP="00A70CC8">
      <w:pPr>
        <w:ind w:left="2835" w:hanging="2835"/>
        <w:rPr>
          <w:rFonts w:ascii="Arial" w:hAnsi="Arial" w:cs="Arial"/>
          <w:sz w:val="22"/>
          <w:szCs w:val="22"/>
        </w:rPr>
      </w:pPr>
      <w:r w:rsidRPr="00606F33">
        <w:rPr>
          <w:rFonts w:ascii="Arial" w:hAnsi="Arial" w:cs="Arial"/>
          <w:b/>
          <w:sz w:val="22"/>
          <w:szCs w:val="22"/>
        </w:rPr>
        <w:t>Wie</w:t>
      </w:r>
      <w:r w:rsidRPr="00606F33">
        <w:rPr>
          <w:rFonts w:ascii="Arial" w:hAnsi="Arial" w:cs="Arial"/>
          <w:sz w:val="22"/>
          <w:szCs w:val="22"/>
        </w:rPr>
        <w:t>:                    max. 20 Mannschaften</w:t>
      </w:r>
    </w:p>
    <w:p w14:paraId="3F66D0A9" w14:textId="77777777" w:rsidR="00666497" w:rsidRDefault="00666497" w:rsidP="00A70CC8">
      <w:pPr>
        <w:ind w:left="2835" w:hanging="2835"/>
        <w:rPr>
          <w:rFonts w:ascii="Arial" w:hAnsi="Arial" w:cs="Arial"/>
          <w:sz w:val="22"/>
          <w:szCs w:val="22"/>
        </w:rPr>
      </w:pPr>
    </w:p>
    <w:p w14:paraId="038965DA" w14:textId="3ADF2560" w:rsidR="00666497" w:rsidRDefault="00666497" w:rsidP="00A70CC8">
      <w:pPr>
        <w:ind w:left="2835" w:hanging="2835"/>
        <w:rPr>
          <w:rFonts w:ascii="Arial" w:hAnsi="Arial" w:cs="Arial"/>
          <w:b/>
          <w:bCs/>
          <w:sz w:val="22"/>
          <w:szCs w:val="22"/>
        </w:rPr>
      </w:pPr>
      <w:r w:rsidRPr="00666497">
        <w:rPr>
          <w:rFonts w:ascii="Arial" w:hAnsi="Arial" w:cs="Arial"/>
          <w:b/>
          <w:bCs/>
          <w:sz w:val="22"/>
          <w:szCs w:val="22"/>
        </w:rPr>
        <w:t>Kategorie</w:t>
      </w:r>
      <w:r w:rsidR="00EB651F">
        <w:rPr>
          <w:rFonts w:ascii="Arial" w:hAnsi="Arial" w:cs="Arial"/>
          <w:b/>
          <w:bCs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        </w:t>
      </w:r>
      <w:r w:rsidRPr="00666497">
        <w:rPr>
          <w:rFonts w:ascii="Arial" w:hAnsi="Arial" w:cs="Arial"/>
          <w:b/>
          <w:bCs/>
          <w:sz w:val="22"/>
          <w:szCs w:val="22"/>
        </w:rPr>
        <w:t>Mixmannschaften</w:t>
      </w:r>
      <w:r w:rsidR="00A36EF5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7778184" w14:textId="00D3DDF7" w:rsidR="00666497" w:rsidRDefault="00666497" w:rsidP="00666497">
      <w:pPr>
        <w:ind w:left="2835" w:hanging="28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</w:t>
      </w:r>
      <w:r>
        <w:rPr>
          <w:rFonts w:ascii="Arial" w:hAnsi="Arial" w:cs="Arial"/>
          <w:sz w:val="22"/>
          <w:szCs w:val="22"/>
        </w:rPr>
        <w:t xml:space="preserve">Eine Mannschaft besteht aus Frauen und Männer                    </w:t>
      </w:r>
    </w:p>
    <w:p w14:paraId="0E485000" w14:textId="77777777" w:rsidR="00767201" w:rsidRDefault="00767201" w:rsidP="00666497">
      <w:pPr>
        <w:ind w:left="2835" w:hanging="2835"/>
        <w:rPr>
          <w:rFonts w:ascii="Arial" w:hAnsi="Arial" w:cs="Arial"/>
          <w:sz w:val="22"/>
          <w:szCs w:val="22"/>
        </w:rPr>
      </w:pPr>
    </w:p>
    <w:p w14:paraId="67760C01" w14:textId="53D56739" w:rsidR="00666497" w:rsidRPr="00767201" w:rsidRDefault="00666497" w:rsidP="00577E2C">
      <w:pPr>
        <w:ind w:left="2835" w:hanging="2835"/>
        <w:rPr>
          <w:rFonts w:ascii="Arial" w:hAnsi="Arial" w:cs="Arial"/>
          <w:b/>
          <w:bCs/>
          <w:sz w:val="22"/>
          <w:szCs w:val="22"/>
          <w:highlight w:val="yellow"/>
        </w:rPr>
      </w:pPr>
      <w:r w:rsidRPr="00767201">
        <w:rPr>
          <w:rFonts w:ascii="Arial" w:hAnsi="Arial" w:cs="Arial"/>
          <w:b/>
          <w:bCs/>
          <w:sz w:val="22"/>
          <w:szCs w:val="22"/>
        </w:rPr>
        <w:t xml:space="preserve">                           </w:t>
      </w:r>
      <w:r w:rsidRPr="00767201">
        <w:rPr>
          <w:rFonts w:ascii="Arial" w:hAnsi="Arial" w:cs="Arial"/>
          <w:b/>
          <w:bCs/>
          <w:sz w:val="22"/>
          <w:szCs w:val="22"/>
          <w:highlight w:val="yellow"/>
        </w:rPr>
        <w:t xml:space="preserve">Es müssen immer </w:t>
      </w:r>
      <w:r w:rsidR="00EB651F" w:rsidRPr="00767201">
        <w:rPr>
          <w:rFonts w:ascii="Arial" w:hAnsi="Arial" w:cs="Arial"/>
          <w:b/>
          <w:bCs/>
          <w:sz w:val="22"/>
          <w:szCs w:val="22"/>
          <w:highlight w:val="yellow"/>
        </w:rPr>
        <w:t>mindestens zwei</w:t>
      </w:r>
      <w:r w:rsidRPr="00767201">
        <w:rPr>
          <w:rFonts w:ascii="Arial" w:hAnsi="Arial" w:cs="Arial"/>
          <w:b/>
          <w:bCs/>
          <w:sz w:val="22"/>
          <w:szCs w:val="22"/>
          <w:highlight w:val="yellow"/>
        </w:rPr>
        <w:t xml:space="preserve"> Frauen im Spie</w:t>
      </w:r>
      <w:r w:rsidR="00767201">
        <w:rPr>
          <w:rFonts w:ascii="Arial" w:hAnsi="Arial" w:cs="Arial"/>
          <w:b/>
          <w:bCs/>
          <w:sz w:val="22"/>
          <w:szCs w:val="22"/>
          <w:highlight w:val="yellow"/>
        </w:rPr>
        <w:t xml:space="preserve">l </w:t>
      </w:r>
      <w:r w:rsidRPr="00767201">
        <w:rPr>
          <w:rFonts w:ascii="Arial" w:hAnsi="Arial" w:cs="Arial"/>
          <w:b/>
          <w:bCs/>
          <w:sz w:val="22"/>
          <w:szCs w:val="22"/>
          <w:highlight w:val="yellow"/>
        </w:rPr>
        <w:t>sein.</w:t>
      </w:r>
    </w:p>
    <w:p w14:paraId="5AC3234E" w14:textId="77777777" w:rsidR="00767201" w:rsidRPr="00767201" w:rsidRDefault="00767201" w:rsidP="00EB651F">
      <w:pPr>
        <w:ind w:left="2835" w:hanging="2835"/>
        <w:rPr>
          <w:rFonts w:ascii="Arial" w:hAnsi="Arial" w:cs="Arial"/>
          <w:b/>
          <w:bCs/>
          <w:sz w:val="22"/>
          <w:szCs w:val="22"/>
        </w:rPr>
      </w:pPr>
    </w:p>
    <w:p w14:paraId="43DB6DB7" w14:textId="65D80659" w:rsidR="00666497" w:rsidRPr="00606F33" w:rsidRDefault="00666497" w:rsidP="00666497">
      <w:pPr>
        <w:ind w:left="1418" w:hanging="6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Pr="00606F33">
        <w:rPr>
          <w:rFonts w:ascii="Arial" w:hAnsi="Arial" w:cs="Arial"/>
          <w:sz w:val="22"/>
          <w:szCs w:val="22"/>
        </w:rPr>
        <w:t>7er Fussball (6 Feldspieler + Goali)</w:t>
      </w:r>
    </w:p>
    <w:p w14:paraId="38B028D8" w14:textId="0FA28A7D" w:rsidR="00A70CC8" w:rsidRPr="00EB651F" w:rsidRDefault="00666497" w:rsidP="00EB651F">
      <w:pPr>
        <w:ind w:left="1418" w:hanging="1418"/>
        <w:rPr>
          <w:rFonts w:ascii="Arial" w:hAnsi="Arial" w:cs="Arial"/>
          <w:sz w:val="22"/>
          <w:szCs w:val="22"/>
        </w:rPr>
      </w:pPr>
      <w:r w:rsidRPr="00606F33">
        <w:rPr>
          <w:rFonts w:ascii="Arial" w:hAnsi="Arial" w:cs="Arial"/>
          <w:sz w:val="22"/>
          <w:szCs w:val="22"/>
        </w:rPr>
        <w:t xml:space="preserve">                           Spielmodus je nach Anmeldungen </w:t>
      </w:r>
    </w:p>
    <w:p w14:paraId="591BBD9C" w14:textId="77777777" w:rsidR="00A70CC8" w:rsidRPr="00606F33" w:rsidRDefault="00A70CC8" w:rsidP="00A70CC8">
      <w:pPr>
        <w:ind w:left="2127" w:hanging="2127"/>
        <w:rPr>
          <w:rFonts w:ascii="Arial" w:hAnsi="Arial" w:cs="Arial"/>
          <w:b/>
          <w:sz w:val="22"/>
          <w:szCs w:val="22"/>
        </w:rPr>
      </w:pPr>
    </w:p>
    <w:p w14:paraId="1845ED08" w14:textId="2651BA68" w:rsidR="00A70CC8" w:rsidRDefault="00A70CC8" w:rsidP="00A70CC8">
      <w:pPr>
        <w:ind w:left="2127" w:hanging="2127"/>
        <w:rPr>
          <w:rFonts w:ascii="Arial" w:hAnsi="Arial" w:cs="Arial"/>
          <w:sz w:val="22"/>
          <w:szCs w:val="22"/>
        </w:rPr>
      </w:pPr>
      <w:r w:rsidRPr="00606F33">
        <w:rPr>
          <w:rFonts w:ascii="Arial" w:hAnsi="Arial" w:cs="Arial"/>
          <w:b/>
          <w:sz w:val="22"/>
          <w:szCs w:val="22"/>
        </w:rPr>
        <w:t xml:space="preserve">Kosten:              </w:t>
      </w:r>
      <w:r w:rsidRPr="00606F33">
        <w:rPr>
          <w:rFonts w:ascii="Arial" w:hAnsi="Arial" w:cs="Arial"/>
          <w:sz w:val="22"/>
          <w:szCs w:val="22"/>
        </w:rPr>
        <w:t xml:space="preserve">CHF </w:t>
      </w:r>
      <w:r w:rsidR="00577E2C">
        <w:rPr>
          <w:rFonts w:ascii="Arial" w:hAnsi="Arial" w:cs="Arial"/>
          <w:sz w:val="22"/>
          <w:szCs w:val="22"/>
        </w:rPr>
        <w:t>300</w:t>
      </w:r>
      <w:r w:rsidRPr="00606F33">
        <w:rPr>
          <w:rFonts w:ascii="Arial" w:hAnsi="Arial" w:cs="Arial"/>
          <w:sz w:val="22"/>
          <w:szCs w:val="22"/>
        </w:rPr>
        <w:t>.- / Mannschaft inkl. Nachtessen für 1</w:t>
      </w:r>
      <w:r w:rsidR="00577E2C">
        <w:rPr>
          <w:rFonts w:ascii="Arial" w:hAnsi="Arial" w:cs="Arial"/>
          <w:sz w:val="22"/>
          <w:szCs w:val="22"/>
        </w:rPr>
        <w:t>2</w:t>
      </w:r>
      <w:r w:rsidRPr="00606F33">
        <w:rPr>
          <w:rFonts w:ascii="Arial" w:hAnsi="Arial" w:cs="Arial"/>
          <w:sz w:val="22"/>
          <w:szCs w:val="22"/>
        </w:rPr>
        <w:t xml:space="preserve"> Spieler</w:t>
      </w:r>
    </w:p>
    <w:p w14:paraId="2997081D" w14:textId="77777777" w:rsidR="00EB651F" w:rsidRDefault="00EB651F" w:rsidP="00A70CC8">
      <w:pPr>
        <w:ind w:left="2127" w:hanging="2127"/>
        <w:rPr>
          <w:rFonts w:ascii="Arial" w:hAnsi="Arial" w:cs="Arial"/>
          <w:sz w:val="22"/>
          <w:szCs w:val="22"/>
        </w:rPr>
      </w:pPr>
    </w:p>
    <w:p w14:paraId="1619D61F" w14:textId="6087E8CB" w:rsidR="00EB651F" w:rsidRPr="00606F33" w:rsidRDefault="00EB651F" w:rsidP="00EB651F">
      <w:pPr>
        <w:rPr>
          <w:rFonts w:ascii="Arial" w:hAnsi="Arial" w:cs="Arial"/>
          <w:sz w:val="22"/>
          <w:szCs w:val="22"/>
        </w:rPr>
      </w:pPr>
      <w:r w:rsidRPr="00606F33">
        <w:rPr>
          <w:rFonts w:ascii="Arial" w:hAnsi="Arial" w:cs="Arial"/>
          <w:b/>
          <w:sz w:val="22"/>
          <w:szCs w:val="22"/>
        </w:rPr>
        <w:t xml:space="preserve">Festwirtschaft:  </w:t>
      </w:r>
      <w:r w:rsidRPr="00606F33">
        <w:rPr>
          <w:rFonts w:ascii="Arial" w:hAnsi="Arial" w:cs="Arial"/>
          <w:sz w:val="22"/>
          <w:szCs w:val="22"/>
        </w:rPr>
        <w:t>Ab 1700 Uhr in Betrieb, div. Getränke &amp; Food</w:t>
      </w:r>
    </w:p>
    <w:p w14:paraId="4DA2F9D6" w14:textId="77777777" w:rsidR="00A70CC8" w:rsidRPr="00606F33" w:rsidRDefault="00A70CC8" w:rsidP="00A70CC8">
      <w:pPr>
        <w:rPr>
          <w:rFonts w:ascii="Arial" w:hAnsi="Arial" w:cs="Arial"/>
          <w:sz w:val="22"/>
          <w:szCs w:val="22"/>
        </w:rPr>
      </w:pPr>
    </w:p>
    <w:p w14:paraId="16F77865" w14:textId="30FBD887" w:rsidR="00A70CC8" w:rsidRPr="00606F33" w:rsidRDefault="00EB651F" w:rsidP="00A70C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Spielbetrieb:</w:t>
      </w:r>
      <w:r w:rsidR="00A70CC8" w:rsidRPr="00606F33">
        <w:rPr>
          <w:rFonts w:ascii="Arial" w:hAnsi="Arial" w:cs="Arial"/>
          <w:sz w:val="22"/>
          <w:szCs w:val="22"/>
        </w:rPr>
        <w:tab/>
        <w:t xml:space="preserve">     </w:t>
      </w:r>
      <w:r w:rsidR="00A70CC8" w:rsidRPr="00EB651F">
        <w:rPr>
          <w:rFonts w:ascii="Arial" w:hAnsi="Arial" w:cs="Arial"/>
          <w:b/>
          <w:bCs/>
          <w:sz w:val="22"/>
          <w:szCs w:val="22"/>
        </w:rPr>
        <w:t>1800 Uhr Eröffnung Spielbetrieb</w:t>
      </w:r>
    </w:p>
    <w:p w14:paraId="2ED28925" w14:textId="77777777" w:rsidR="00A70CC8" w:rsidRPr="00606F33" w:rsidRDefault="00A70CC8" w:rsidP="00A70CC8">
      <w:pPr>
        <w:rPr>
          <w:rFonts w:ascii="Arial" w:hAnsi="Arial" w:cs="Arial"/>
          <w:sz w:val="22"/>
          <w:szCs w:val="22"/>
        </w:rPr>
      </w:pPr>
    </w:p>
    <w:p w14:paraId="5DE40ABC" w14:textId="77777777" w:rsidR="00A70CC8" w:rsidRPr="00EB651F" w:rsidRDefault="00A70CC8" w:rsidP="00A70CC8">
      <w:pPr>
        <w:rPr>
          <w:rFonts w:ascii="Arial" w:hAnsi="Arial" w:cs="Arial"/>
          <w:b/>
          <w:sz w:val="22"/>
          <w:szCs w:val="22"/>
        </w:rPr>
      </w:pPr>
      <w:r w:rsidRPr="00606F33">
        <w:rPr>
          <w:rFonts w:ascii="Arial" w:hAnsi="Arial" w:cs="Arial"/>
          <w:b/>
          <w:sz w:val="22"/>
          <w:szCs w:val="22"/>
        </w:rPr>
        <w:t>Turnierleitung:</w:t>
      </w:r>
      <w:proofErr w:type="gramStart"/>
      <w:r w:rsidRPr="00606F33">
        <w:rPr>
          <w:rFonts w:ascii="Arial" w:hAnsi="Arial" w:cs="Arial"/>
          <w:b/>
          <w:sz w:val="22"/>
          <w:szCs w:val="22"/>
        </w:rPr>
        <w:tab/>
        <w:t xml:space="preserve">  </w:t>
      </w:r>
      <w:r w:rsidRPr="00606F33">
        <w:rPr>
          <w:rFonts w:ascii="Arial" w:hAnsi="Arial" w:cs="Arial"/>
          <w:sz w:val="22"/>
          <w:szCs w:val="22"/>
        </w:rPr>
        <w:t>Peter</w:t>
      </w:r>
      <w:proofErr w:type="gramEnd"/>
      <w:r w:rsidRPr="00606F33">
        <w:rPr>
          <w:rFonts w:ascii="Arial" w:hAnsi="Arial" w:cs="Arial"/>
          <w:sz w:val="22"/>
          <w:szCs w:val="22"/>
        </w:rPr>
        <w:t xml:space="preserve"> Gugger</w:t>
      </w:r>
      <w:r w:rsidRPr="00606F33">
        <w:rPr>
          <w:rFonts w:ascii="Arial" w:hAnsi="Arial" w:cs="Arial"/>
          <w:b/>
          <w:sz w:val="22"/>
          <w:szCs w:val="22"/>
        </w:rPr>
        <w:t xml:space="preserve">, </w:t>
      </w:r>
      <w:hyperlink r:id="rId9" w:history="1">
        <w:r w:rsidRPr="00EB651F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peter.gugger@mobiliar.ch</w:t>
        </w:r>
      </w:hyperlink>
    </w:p>
    <w:p w14:paraId="107CB447" w14:textId="77777777" w:rsidR="00A70CC8" w:rsidRPr="00606F33" w:rsidRDefault="00A70CC8" w:rsidP="00A70CC8">
      <w:pPr>
        <w:rPr>
          <w:rFonts w:ascii="Arial" w:hAnsi="Arial" w:cs="Arial"/>
          <w:b/>
          <w:sz w:val="22"/>
          <w:szCs w:val="22"/>
        </w:rPr>
      </w:pPr>
    </w:p>
    <w:p w14:paraId="1B1CC370" w14:textId="579FC3D7" w:rsidR="00A70CC8" w:rsidRPr="00606F33" w:rsidRDefault="00A70CC8" w:rsidP="00A70CC8">
      <w:pPr>
        <w:rPr>
          <w:rFonts w:ascii="Arial" w:hAnsi="Arial" w:cs="Arial"/>
          <w:sz w:val="22"/>
          <w:szCs w:val="22"/>
        </w:rPr>
      </w:pPr>
      <w:r w:rsidRPr="00606F33">
        <w:rPr>
          <w:rFonts w:ascii="Arial" w:hAnsi="Arial" w:cs="Arial"/>
          <w:b/>
          <w:sz w:val="22"/>
          <w:szCs w:val="22"/>
        </w:rPr>
        <w:t>Anmeldung:</w:t>
      </w:r>
      <w:r w:rsidRPr="00606F33">
        <w:rPr>
          <w:rFonts w:ascii="Arial" w:hAnsi="Arial" w:cs="Arial"/>
          <w:b/>
          <w:sz w:val="22"/>
          <w:szCs w:val="22"/>
        </w:rPr>
        <w:tab/>
      </w:r>
      <w:r w:rsidRPr="00606F33">
        <w:rPr>
          <w:rFonts w:ascii="Arial" w:hAnsi="Arial" w:cs="Arial"/>
          <w:b/>
          <w:sz w:val="22"/>
          <w:szCs w:val="22"/>
        </w:rPr>
        <w:tab/>
        <w:t xml:space="preserve">    </w:t>
      </w:r>
      <w:r w:rsidRPr="00606F33">
        <w:rPr>
          <w:rFonts w:ascii="Arial" w:hAnsi="Arial" w:cs="Arial"/>
          <w:sz w:val="22"/>
          <w:szCs w:val="22"/>
        </w:rPr>
        <w:t xml:space="preserve">bis spätestens </w:t>
      </w:r>
      <w:r w:rsidRPr="00606F33">
        <w:rPr>
          <w:rFonts w:ascii="Arial" w:hAnsi="Arial" w:cs="Arial"/>
          <w:b/>
          <w:sz w:val="22"/>
          <w:szCs w:val="22"/>
        </w:rPr>
        <w:t>31.Mai 202</w:t>
      </w:r>
      <w:r w:rsidR="00FC1F50">
        <w:rPr>
          <w:rFonts w:ascii="Arial" w:hAnsi="Arial" w:cs="Arial"/>
          <w:b/>
          <w:sz w:val="22"/>
          <w:szCs w:val="22"/>
        </w:rPr>
        <w:t>6</w:t>
      </w:r>
      <w:r w:rsidRPr="00606F33">
        <w:rPr>
          <w:rFonts w:ascii="Arial" w:hAnsi="Arial" w:cs="Arial"/>
          <w:sz w:val="22"/>
          <w:szCs w:val="22"/>
        </w:rPr>
        <w:t xml:space="preserve"> mit beiliegendem </w:t>
      </w:r>
    </w:p>
    <w:p w14:paraId="398269A4" w14:textId="77777777" w:rsidR="00A70CC8" w:rsidRPr="00EB651F" w:rsidRDefault="00A70CC8" w:rsidP="00A70CC8">
      <w:pPr>
        <w:rPr>
          <w:rFonts w:ascii="Arial" w:hAnsi="Arial" w:cs="Arial"/>
          <w:sz w:val="22"/>
          <w:szCs w:val="22"/>
        </w:rPr>
      </w:pP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</w:r>
      <w:r w:rsidRPr="00606F33">
        <w:rPr>
          <w:rFonts w:ascii="Arial" w:hAnsi="Arial" w:cs="Arial"/>
          <w:sz w:val="22"/>
          <w:szCs w:val="22"/>
        </w:rPr>
        <w:tab/>
        <w:t xml:space="preserve">                  </w:t>
      </w:r>
      <w:r w:rsidRPr="00606F33">
        <w:rPr>
          <w:rFonts w:ascii="Arial" w:hAnsi="Arial" w:cs="Arial"/>
          <w:sz w:val="22"/>
          <w:szCs w:val="22"/>
        </w:rPr>
        <w:tab/>
        <w:t xml:space="preserve">    Anmeldetalon an </w:t>
      </w:r>
      <w:hyperlink r:id="rId10" w:history="1">
        <w:r w:rsidRPr="00EB651F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peter.gugger@mobiliar.ch</w:t>
        </w:r>
      </w:hyperlink>
      <w:r w:rsidRPr="00EB651F">
        <w:rPr>
          <w:rFonts w:ascii="Arial" w:hAnsi="Arial" w:cs="Arial"/>
          <w:sz w:val="22"/>
          <w:szCs w:val="22"/>
        </w:rPr>
        <w:t xml:space="preserve"> </w:t>
      </w:r>
    </w:p>
    <w:p w14:paraId="5B1B9D21" w14:textId="77777777" w:rsidR="00A70CC8" w:rsidRDefault="00A70CC8" w:rsidP="00A70CC8">
      <w:pPr>
        <w:rPr>
          <w:rFonts w:ascii="Arial" w:hAnsi="Arial" w:cs="Arial"/>
          <w:sz w:val="22"/>
          <w:szCs w:val="22"/>
        </w:rPr>
      </w:pPr>
    </w:p>
    <w:p w14:paraId="608FA463" w14:textId="77777777" w:rsidR="00A36EF5" w:rsidRPr="00606F33" w:rsidRDefault="00A36EF5" w:rsidP="00A70CC8">
      <w:pPr>
        <w:rPr>
          <w:rFonts w:ascii="Arial" w:hAnsi="Arial" w:cs="Arial"/>
          <w:sz w:val="22"/>
          <w:szCs w:val="22"/>
        </w:rPr>
      </w:pPr>
    </w:p>
    <w:p w14:paraId="587832D2" w14:textId="3A076AC3" w:rsidR="00A70CC8" w:rsidRDefault="00A70CC8" w:rsidP="00767201">
      <w:pPr>
        <w:ind w:left="1582" w:firstLine="113"/>
        <w:rPr>
          <w:rFonts w:ascii="Arial" w:hAnsi="Arial" w:cs="Arial"/>
          <w:sz w:val="22"/>
          <w:szCs w:val="22"/>
        </w:rPr>
      </w:pPr>
      <w:r w:rsidRPr="00A36EF5">
        <w:rPr>
          <w:rFonts w:ascii="Arial" w:hAnsi="Arial" w:cs="Arial"/>
          <w:sz w:val="22"/>
          <w:szCs w:val="22"/>
        </w:rPr>
        <w:t xml:space="preserve">Die Spielerliste kann bis zum </w:t>
      </w:r>
      <w:r w:rsidR="00FC1F50">
        <w:rPr>
          <w:rFonts w:ascii="Arial" w:hAnsi="Arial" w:cs="Arial"/>
          <w:sz w:val="22"/>
          <w:szCs w:val="22"/>
        </w:rPr>
        <w:t>21</w:t>
      </w:r>
      <w:r w:rsidRPr="00A36EF5">
        <w:rPr>
          <w:rFonts w:ascii="Arial" w:hAnsi="Arial" w:cs="Arial"/>
          <w:sz w:val="22"/>
          <w:szCs w:val="22"/>
        </w:rPr>
        <w:t>.Juni</w:t>
      </w:r>
      <w:r w:rsidR="00FC1F50">
        <w:rPr>
          <w:rFonts w:ascii="Arial" w:hAnsi="Arial" w:cs="Arial"/>
          <w:sz w:val="22"/>
          <w:szCs w:val="22"/>
        </w:rPr>
        <w:t xml:space="preserve"> 2026</w:t>
      </w:r>
      <w:r w:rsidRPr="00A36EF5">
        <w:rPr>
          <w:rFonts w:ascii="Arial" w:hAnsi="Arial" w:cs="Arial"/>
          <w:sz w:val="22"/>
          <w:szCs w:val="22"/>
        </w:rPr>
        <w:t xml:space="preserve"> nachgereicht werden.</w:t>
      </w:r>
    </w:p>
    <w:p w14:paraId="66CAC089" w14:textId="77777777" w:rsidR="00EB651F" w:rsidRDefault="00EB651F" w:rsidP="00A70CC8">
      <w:pPr>
        <w:rPr>
          <w:rFonts w:ascii="Arial" w:hAnsi="Arial" w:cs="Arial"/>
          <w:sz w:val="22"/>
          <w:szCs w:val="22"/>
        </w:rPr>
      </w:pPr>
    </w:p>
    <w:p w14:paraId="144CB94A" w14:textId="77777777" w:rsidR="00EB651F" w:rsidRDefault="00EB651F" w:rsidP="00A70CC8">
      <w:pPr>
        <w:rPr>
          <w:rFonts w:ascii="Arial" w:hAnsi="Arial" w:cs="Arial"/>
          <w:sz w:val="22"/>
          <w:szCs w:val="22"/>
        </w:rPr>
      </w:pPr>
    </w:p>
    <w:p w14:paraId="170BB868" w14:textId="77777777" w:rsidR="00EB651F" w:rsidRDefault="00EB651F" w:rsidP="00A70CC8">
      <w:pPr>
        <w:rPr>
          <w:rFonts w:ascii="Arial" w:hAnsi="Arial" w:cs="Arial"/>
          <w:sz w:val="22"/>
          <w:szCs w:val="22"/>
        </w:rPr>
      </w:pPr>
    </w:p>
    <w:p w14:paraId="2FBFE152" w14:textId="77777777" w:rsidR="00EB651F" w:rsidRPr="00606F33" w:rsidRDefault="00EB651F" w:rsidP="00A70CC8">
      <w:pPr>
        <w:rPr>
          <w:rFonts w:ascii="Arial" w:hAnsi="Arial" w:cs="Arial"/>
          <w:sz w:val="22"/>
          <w:szCs w:val="22"/>
        </w:rPr>
      </w:pPr>
    </w:p>
    <w:p w14:paraId="164275B0" w14:textId="77777777" w:rsidR="00A70CC8" w:rsidRPr="00606F33" w:rsidRDefault="00A70CC8" w:rsidP="00A70CC8">
      <w:pPr>
        <w:rPr>
          <w:rFonts w:ascii="Arial" w:hAnsi="Arial" w:cs="Arial"/>
          <w:sz w:val="22"/>
          <w:szCs w:val="22"/>
        </w:rPr>
      </w:pPr>
    </w:p>
    <w:p w14:paraId="56FE1207" w14:textId="14C85395" w:rsidR="00606F33" w:rsidRDefault="00606F33" w:rsidP="00A70CC8">
      <w:pPr>
        <w:rPr>
          <w:rFonts w:ascii="Arial" w:hAnsi="Arial" w:cs="Arial"/>
          <w:b/>
          <w:sz w:val="32"/>
          <w:szCs w:val="32"/>
        </w:rPr>
      </w:pPr>
    </w:p>
    <w:p w14:paraId="4E2C101C" w14:textId="643B2769" w:rsidR="00606F33" w:rsidRDefault="00767201" w:rsidP="00A70CC8">
      <w:pPr>
        <w:rPr>
          <w:rFonts w:ascii="Arial" w:hAnsi="Arial" w:cs="Arial"/>
          <w:b/>
          <w:sz w:val="32"/>
          <w:szCs w:val="32"/>
        </w:rPr>
      </w:pPr>
      <w:r w:rsidRPr="00937D99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545370E" wp14:editId="68FBAECF">
            <wp:simplePos x="0" y="0"/>
            <wp:positionH relativeFrom="page">
              <wp:posOffset>5572125</wp:posOffset>
            </wp:positionH>
            <wp:positionV relativeFrom="paragraph">
              <wp:posOffset>227330</wp:posOffset>
            </wp:positionV>
            <wp:extent cx="1521460" cy="1470027"/>
            <wp:effectExtent l="0" t="0" r="254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470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4C102" w14:textId="73379A7B" w:rsidR="00A70CC8" w:rsidRDefault="00A70CC8" w:rsidP="00A70CC8">
      <w:pPr>
        <w:pStyle w:val="KeinLeerraum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 xml:space="preserve"> Anmeldung:</w:t>
      </w:r>
    </w:p>
    <w:p w14:paraId="579D5523" w14:textId="77777777" w:rsidR="00A70CC8" w:rsidRDefault="00A70CC8" w:rsidP="00A70CC8">
      <w:pPr>
        <w:pStyle w:val="KeinLeerraum"/>
        <w:ind w:left="171" w:firstLine="113"/>
        <w:rPr>
          <w:rFonts w:ascii="Arial" w:hAnsi="Arial" w:cs="Arial"/>
          <w:b/>
          <w:sz w:val="32"/>
        </w:rPr>
      </w:pPr>
    </w:p>
    <w:p w14:paraId="49D7F4FC" w14:textId="77777777" w:rsidR="00A70CC8" w:rsidRDefault="00A70CC8" w:rsidP="00A70CC8">
      <w:pPr>
        <w:pStyle w:val="KeinLeerraum"/>
        <w:ind w:left="171" w:firstLine="113"/>
        <w:rPr>
          <w:rFonts w:ascii="Arial" w:hAnsi="Arial" w:cs="Arial"/>
          <w:b/>
        </w:rPr>
      </w:pPr>
    </w:p>
    <w:p w14:paraId="7CDE3625" w14:textId="7B935BD5" w:rsidR="00A70CC8" w:rsidRDefault="00A70CC8" w:rsidP="00A70CC8">
      <w:pPr>
        <w:pStyle w:val="KeinLeerraum"/>
        <w:ind w:left="171" w:firstLine="113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Firma:</w:t>
      </w:r>
      <w:r w:rsidR="00606F3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_______</w:t>
      </w:r>
      <w:r w:rsidR="00606F33">
        <w:rPr>
          <w:rFonts w:ascii="Arial" w:hAnsi="Arial" w:cs="Arial"/>
          <w:b/>
        </w:rPr>
        <w:t>_____________________________________________</w:t>
      </w:r>
    </w:p>
    <w:p w14:paraId="73D01808" w14:textId="77777777" w:rsidR="00A70CC8" w:rsidRDefault="00A70CC8" w:rsidP="00A70CC8">
      <w:pPr>
        <w:pStyle w:val="KeinLeerraum"/>
        <w:ind w:left="171" w:firstLine="113"/>
        <w:rPr>
          <w:rFonts w:ascii="Arial" w:hAnsi="Arial" w:cs="Arial"/>
          <w:b/>
        </w:rPr>
      </w:pPr>
    </w:p>
    <w:p w14:paraId="1136EF02" w14:textId="00F89DEE" w:rsidR="00A70CC8" w:rsidRDefault="00A70CC8" w:rsidP="00A70CC8">
      <w:pPr>
        <w:pStyle w:val="KeinLeerraum"/>
        <w:ind w:left="171" w:firstLine="113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Adresse</w:t>
      </w:r>
      <w:r w:rsidR="00606F33">
        <w:rPr>
          <w:rFonts w:ascii="Arial" w:hAnsi="Arial" w:cs="Arial"/>
          <w:b/>
        </w:rPr>
        <w:t>: __________________________________________________</w:t>
      </w:r>
    </w:p>
    <w:p w14:paraId="037BDC33" w14:textId="77777777" w:rsidR="00A70CC8" w:rsidRDefault="00A70CC8" w:rsidP="00A70CC8">
      <w:pPr>
        <w:pStyle w:val="KeinLeerraum"/>
        <w:ind w:left="171" w:firstLine="113"/>
        <w:rPr>
          <w:rFonts w:ascii="Arial" w:hAnsi="Arial" w:cs="Arial"/>
          <w:b/>
        </w:rPr>
      </w:pPr>
    </w:p>
    <w:p w14:paraId="41BB340B" w14:textId="3BC039AD" w:rsidR="00A70CC8" w:rsidRDefault="00A70CC8" w:rsidP="00A70CC8">
      <w:pPr>
        <w:pStyle w:val="KeinLeerraum"/>
        <w:ind w:left="171" w:firstLine="113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Kontaktpe</w:t>
      </w:r>
      <w:r w:rsidR="00606F33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son:</w:t>
      </w:r>
      <w:r w:rsidR="00606F33">
        <w:rPr>
          <w:rFonts w:ascii="Arial" w:hAnsi="Arial" w:cs="Arial"/>
          <w:b/>
        </w:rPr>
        <w:t xml:space="preserve"> _____________________________________________</w:t>
      </w:r>
    </w:p>
    <w:p w14:paraId="45C86795" w14:textId="77777777" w:rsidR="00A70CC8" w:rsidRDefault="00A70CC8" w:rsidP="00A70CC8">
      <w:pPr>
        <w:pStyle w:val="KeinLeerraum"/>
        <w:ind w:left="171" w:firstLine="113"/>
        <w:rPr>
          <w:rFonts w:ascii="Arial" w:hAnsi="Arial" w:cs="Arial"/>
          <w:b/>
        </w:rPr>
      </w:pPr>
    </w:p>
    <w:p w14:paraId="343A93F3" w14:textId="3CCA6638" w:rsidR="00A70CC8" w:rsidRPr="00767201" w:rsidRDefault="00606F33" w:rsidP="00A70CC8">
      <w:pPr>
        <w:pStyle w:val="KeinLeerraum"/>
        <w:ind w:left="171" w:firstLine="113"/>
        <w:rPr>
          <w:rFonts w:ascii="Arial" w:hAnsi="Arial" w:cs="Arial"/>
          <w:b/>
        </w:rPr>
      </w:pPr>
      <w:r w:rsidRPr="00767201">
        <w:rPr>
          <w:rFonts w:ascii="Arial" w:hAnsi="Arial" w:cs="Arial"/>
          <w:b/>
        </w:rPr>
        <w:t>E-Mail: ____________________________________________________</w:t>
      </w:r>
    </w:p>
    <w:p w14:paraId="464A9C6E" w14:textId="77777777" w:rsidR="00A70CC8" w:rsidRPr="00767201" w:rsidRDefault="00A70CC8" w:rsidP="00A70CC8">
      <w:pPr>
        <w:pStyle w:val="KeinLeerraum"/>
        <w:ind w:left="171" w:firstLine="113"/>
        <w:rPr>
          <w:rFonts w:ascii="Arial" w:hAnsi="Arial" w:cs="Arial"/>
          <w:b/>
        </w:rPr>
      </w:pPr>
    </w:p>
    <w:p w14:paraId="376008EB" w14:textId="4C3C3502" w:rsidR="00A70CC8" w:rsidRPr="00767201" w:rsidRDefault="00A70CC8" w:rsidP="00A70CC8">
      <w:pPr>
        <w:pStyle w:val="KeinLeerraum"/>
        <w:ind w:left="171" w:firstLine="113"/>
        <w:rPr>
          <w:rFonts w:ascii="Arial" w:hAnsi="Arial" w:cs="Arial"/>
          <w:b/>
        </w:rPr>
      </w:pPr>
      <w:r w:rsidRPr="00767201">
        <w:rPr>
          <w:rFonts w:ascii="Arial" w:hAnsi="Arial" w:cs="Arial"/>
          <w:b/>
        </w:rPr>
        <w:t>Tel G / Natel:</w:t>
      </w:r>
      <w:r w:rsidR="00606F33" w:rsidRPr="00767201">
        <w:rPr>
          <w:rFonts w:ascii="Arial" w:hAnsi="Arial" w:cs="Arial"/>
          <w:b/>
        </w:rPr>
        <w:t xml:space="preserve"> _______________________________________________</w:t>
      </w:r>
    </w:p>
    <w:p w14:paraId="769E9B71" w14:textId="77777777" w:rsidR="00A70CC8" w:rsidRPr="00767201" w:rsidRDefault="00A70CC8" w:rsidP="00606F33">
      <w:pPr>
        <w:pStyle w:val="KeinLeerraum"/>
        <w:rPr>
          <w:rFonts w:ascii="Arial" w:hAnsi="Arial" w:cs="Arial"/>
          <w:b/>
        </w:rPr>
      </w:pPr>
    </w:p>
    <w:p w14:paraId="3DBE2FDE" w14:textId="77777777" w:rsidR="00A70CC8" w:rsidRPr="00767201" w:rsidRDefault="00A70CC8" w:rsidP="00A70CC8">
      <w:pPr>
        <w:pStyle w:val="KeinLeerraum"/>
        <w:ind w:left="171" w:firstLine="113"/>
        <w:rPr>
          <w:rFonts w:ascii="Arial" w:hAnsi="Arial" w:cs="Arial"/>
          <w:b/>
        </w:rPr>
      </w:pPr>
    </w:p>
    <w:p w14:paraId="443F2E31" w14:textId="77777777" w:rsidR="00A70CC8" w:rsidRDefault="00A70CC8" w:rsidP="00A70CC8">
      <w:pPr>
        <w:pStyle w:val="KeinLeerraum"/>
        <w:ind w:left="171"/>
        <w:rPr>
          <w:rFonts w:ascii="Arial" w:hAnsi="Arial" w:cs="Arial"/>
          <w:b/>
        </w:rPr>
      </w:pPr>
      <w:r w:rsidRPr="006F053F">
        <w:rPr>
          <w:rFonts w:ascii="Arial" w:hAnsi="Arial" w:cs="Arial"/>
          <w:b/>
        </w:rPr>
        <w:t>Bemerkungen:</w:t>
      </w:r>
    </w:p>
    <w:p w14:paraId="46DBDFC6" w14:textId="77777777" w:rsidR="00A70CC8" w:rsidRDefault="00A70CC8" w:rsidP="00A70CC8">
      <w:pPr>
        <w:pStyle w:val="KeinLeerraum"/>
        <w:ind w:left="171"/>
        <w:rPr>
          <w:rFonts w:ascii="Arial" w:hAnsi="Arial" w:cs="Arial"/>
          <w:b/>
        </w:rPr>
      </w:pPr>
    </w:p>
    <w:p w14:paraId="7C247DD3" w14:textId="3089818A" w:rsidR="00A70CC8" w:rsidRDefault="00A70CC8" w:rsidP="00A70CC8">
      <w:pPr>
        <w:pStyle w:val="KeinLeerraum"/>
        <w:ind w:left="171"/>
        <w:rPr>
          <w:rFonts w:ascii="Arial" w:hAnsi="Arial" w:cs="Arial"/>
        </w:rPr>
      </w:pPr>
      <w:r w:rsidRPr="00DC4F04">
        <w:rPr>
          <w:rFonts w:ascii="Arial" w:hAnsi="Arial" w:cs="Arial"/>
        </w:rPr>
        <w:t>Eine Mannschaft besteht nach Möglichkeit aus Mitarbeiterinnen und Mitarbeiter aus der gleichen Firma</w:t>
      </w:r>
      <w:r w:rsidR="006F053F">
        <w:rPr>
          <w:rFonts w:ascii="Arial" w:hAnsi="Arial" w:cs="Arial"/>
        </w:rPr>
        <w:t>.</w:t>
      </w:r>
    </w:p>
    <w:p w14:paraId="1EFC121F" w14:textId="77777777" w:rsidR="00A70CC8" w:rsidRPr="00572358" w:rsidRDefault="00A70CC8" w:rsidP="00A70CC8">
      <w:pPr>
        <w:pStyle w:val="KeinLeerraum"/>
        <w:ind w:left="171"/>
        <w:rPr>
          <w:rFonts w:ascii="Arial" w:hAnsi="Arial" w:cs="Arial"/>
        </w:rPr>
      </w:pPr>
    </w:p>
    <w:p w14:paraId="474FFC83" w14:textId="1A103ECD" w:rsidR="00A70CC8" w:rsidRDefault="00A70CC8" w:rsidP="00A70CC8">
      <w:pPr>
        <w:pStyle w:val="KeinLeerraum"/>
        <w:ind w:left="171"/>
        <w:rPr>
          <w:rFonts w:ascii="Arial" w:hAnsi="Arial" w:cs="Arial"/>
          <w:b/>
        </w:rPr>
      </w:pPr>
      <w:r w:rsidRPr="00DC4F04">
        <w:rPr>
          <w:rFonts w:ascii="Arial" w:hAnsi="Arial" w:cs="Arial"/>
        </w:rPr>
        <w:t xml:space="preserve">Wenn eine Firma zu wenig Angestellte hat, darf man sich mit einer anderen Firma zu einer Mannschaft zusammenschliessen. </w:t>
      </w:r>
      <w:r w:rsidR="00B00048">
        <w:rPr>
          <w:rFonts w:ascii="Arial" w:hAnsi="Arial" w:cs="Arial"/>
        </w:rPr>
        <w:t>Bitte</w:t>
      </w:r>
      <w:r w:rsidRPr="00DC4F04">
        <w:rPr>
          <w:rFonts w:ascii="Arial" w:hAnsi="Arial" w:cs="Arial"/>
        </w:rPr>
        <w:t xml:space="preserve"> auf der Anmeldung vermerk</w:t>
      </w:r>
      <w:r w:rsidR="00B00048">
        <w:rPr>
          <w:rFonts w:ascii="Arial" w:hAnsi="Arial" w:cs="Arial"/>
        </w:rPr>
        <w:t>en, danke.</w:t>
      </w:r>
    </w:p>
    <w:p w14:paraId="629711D8" w14:textId="77777777" w:rsidR="00A70CC8" w:rsidRDefault="00A70CC8" w:rsidP="00A70CC8">
      <w:pPr>
        <w:pStyle w:val="KeinLeerraum"/>
        <w:ind w:left="171"/>
        <w:rPr>
          <w:rFonts w:ascii="Arial" w:hAnsi="Arial" w:cs="Arial"/>
          <w:b/>
        </w:rPr>
      </w:pPr>
    </w:p>
    <w:p w14:paraId="589466A8" w14:textId="315784BA" w:rsidR="00A70CC8" w:rsidRPr="00DC4F04" w:rsidRDefault="00A70CC8" w:rsidP="00A70CC8">
      <w:pPr>
        <w:pStyle w:val="KeinLeerraum"/>
        <w:ind w:left="171"/>
        <w:rPr>
          <w:rFonts w:ascii="Arial" w:hAnsi="Arial" w:cs="Arial"/>
          <w:b/>
        </w:rPr>
      </w:pPr>
    </w:p>
    <w:p w14:paraId="6FB391CA" w14:textId="263B4D85" w:rsidR="00A70CC8" w:rsidRDefault="00F9521A" w:rsidP="00F9521A">
      <w:pPr>
        <w:pStyle w:val="KeinLeerraum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Eine Mannschaft darf maximal drei</w:t>
      </w:r>
      <w:r w:rsidR="006F053F">
        <w:rPr>
          <w:rFonts w:ascii="Arial" w:hAnsi="Arial" w:cs="Arial"/>
          <w:b/>
          <w:color w:val="FF0000"/>
        </w:rPr>
        <w:t xml:space="preserve"> fremde</w:t>
      </w:r>
      <w:r>
        <w:rPr>
          <w:rFonts w:ascii="Arial" w:hAnsi="Arial" w:cs="Arial"/>
          <w:b/>
          <w:color w:val="FF0000"/>
        </w:rPr>
        <w:t xml:space="preserve"> Spieler:</w:t>
      </w:r>
      <w:r w:rsidR="006F053F">
        <w:rPr>
          <w:rFonts w:ascii="Arial" w:hAnsi="Arial" w:cs="Arial"/>
          <w:b/>
          <w:color w:val="FF0000"/>
        </w:rPr>
        <w:t xml:space="preserve"> innen einsetzen, wo</w:t>
      </w:r>
    </w:p>
    <w:p w14:paraId="2AD3FB54" w14:textId="44F4858F" w:rsidR="006F053F" w:rsidRDefault="006F053F" w:rsidP="00F9521A">
      <w:pPr>
        <w:pStyle w:val="KeinLeerraum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nicht im Betrieb angestellt sind.</w:t>
      </w:r>
    </w:p>
    <w:p w14:paraId="56ECF1D6" w14:textId="77777777" w:rsidR="00A70CC8" w:rsidRPr="00DC4F04" w:rsidRDefault="00A70CC8" w:rsidP="00A70CC8">
      <w:pPr>
        <w:pStyle w:val="KeinLeerraum"/>
        <w:ind w:left="171"/>
        <w:rPr>
          <w:rFonts w:ascii="Arial" w:hAnsi="Arial" w:cs="Arial"/>
          <w:b/>
          <w:color w:val="FF0000"/>
        </w:rPr>
      </w:pPr>
    </w:p>
    <w:p w14:paraId="5B067788" w14:textId="77777777" w:rsidR="00A70CC8" w:rsidRDefault="00A70CC8" w:rsidP="00A70CC8">
      <w:pPr>
        <w:pStyle w:val="KeinLeerraum"/>
        <w:ind w:left="171"/>
        <w:rPr>
          <w:rFonts w:ascii="Arial" w:hAnsi="Arial" w:cs="Arial"/>
        </w:rPr>
      </w:pPr>
    </w:p>
    <w:p w14:paraId="22247F9D" w14:textId="77777777" w:rsidR="00A70CC8" w:rsidRDefault="00A70CC8" w:rsidP="00A70CC8">
      <w:pPr>
        <w:pStyle w:val="KeinLeerraum"/>
        <w:ind w:left="171"/>
        <w:rPr>
          <w:rFonts w:ascii="Arial" w:hAnsi="Arial" w:cs="Arial"/>
          <w:b/>
          <w:highlight w:val="yellow"/>
        </w:rPr>
      </w:pPr>
    </w:p>
    <w:p w14:paraId="6D407064" w14:textId="77777777" w:rsidR="00A70CC8" w:rsidRDefault="00A70CC8" w:rsidP="00A70CC8">
      <w:pPr>
        <w:pStyle w:val="KeinLeerraum"/>
        <w:ind w:left="171"/>
        <w:rPr>
          <w:rFonts w:ascii="Arial" w:hAnsi="Arial" w:cs="Arial"/>
          <w:b/>
        </w:rPr>
      </w:pPr>
    </w:p>
    <w:p w14:paraId="74BA9381" w14:textId="77777777" w:rsidR="006F053F" w:rsidRDefault="006F053F" w:rsidP="00A70CC8">
      <w:pPr>
        <w:pStyle w:val="KeinLeerraum"/>
        <w:ind w:left="171"/>
        <w:rPr>
          <w:rFonts w:ascii="Arial" w:hAnsi="Arial" w:cs="Arial"/>
          <w:b/>
        </w:rPr>
      </w:pPr>
    </w:p>
    <w:p w14:paraId="5511A2AE" w14:textId="77777777" w:rsidR="006F053F" w:rsidRDefault="006F053F" w:rsidP="00A70CC8">
      <w:pPr>
        <w:pStyle w:val="KeinLeerraum"/>
        <w:ind w:left="171"/>
        <w:rPr>
          <w:rFonts w:ascii="Arial" w:hAnsi="Arial" w:cs="Arial"/>
          <w:b/>
        </w:rPr>
      </w:pPr>
    </w:p>
    <w:p w14:paraId="6DB6252D" w14:textId="77777777" w:rsidR="006F053F" w:rsidRDefault="006F053F" w:rsidP="00A70CC8">
      <w:pPr>
        <w:pStyle w:val="KeinLeerraum"/>
        <w:ind w:left="171"/>
        <w:rPr>
          <w:rFonts w:ascii="Arial" w:hAnsi="Arial" w:cs="Arial"/>
          <w:b/>
        </w:rPr>
      </w:pPr>
    </w:p>
    <w:p w14:paraId="66554AE8" w14:textId="77777777" w:rsidR="00FC1F50" w:rsidRDefault="00FC1F50" w:rsidP="00A70CC8">
      <w:pPr>
        <w:pStyle w:val="KeinLeerraum"/>
        <w:ind w:left="171"/>
        <w:rPr>
          <w:rFonts w:ascii="Arial" w:hAnsi="Arial" w:cs="Arial"/>
          <w:b/>
        </w:rPr>
      </w:pPr>
    </w:p>
    <w:p w14:paraId="13B89372" w14:textId="77777777" w:rsidR="00FC1F50" w:rsidRDefault="00FC1F50" w:rsidP="00A70CC8">
      <w:pPr>
        <w:pStyle w:val="KeinLeerraum"/>
        <w:ind w:left="171"/>
        <w:rPr>
          <w:rFonts w:ascii="Arial" w:hAnsi="Arial" w:cs="Arial"/>
          <w:b/>
        </w:rPr>
      </w:pPr>
    </w:p>
    <w:p w14:paraId="5C249BAC" w14:textId="77777777" w:rsidR="00A70CC8" w:rsidRPr="00DD00A6" w:rsidRDefault="00A70CC8" w:rsidP="00A70CC8">
      <w:pPr>
        <w:pStyle w:val="KeinLeerraum"/>
        <w:ind w:left="171"/>
        <w:rPr>
          <w:rFonts w:ascii="Arial" w:hAnsi="Arial" w:cs="Arial"/>
          <w:b/>
        </w:rPr>
      </w:pPr>
    </w:p>
    <w:p w14:paraId="74B43774" w14:textId="4EA7498D" w:rsidR="00A70CC8" w:rsidRDefault="00A70CC8" w:rsidP="00606F33">
      <w:pPr>
        <w:pStyle w:val="KeinLeerraum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Spielerliste</w:t>
      </w:r>
      <w:r w:rsidR="00416679">
        <w:rPr>
          <w:rFonts w:ascii="Arial" w:hAnsi="Arial" w:cs="Arial"/>
          <w:b/>
          <w:sz w:val="32"/>
          <w:szCs w:val="32"/>
        </w:rPr>
        <w:t xml:space="preserve"> KMU Turnier 202</w:t>
      </w:r>
      <w:r w:rsidR="00FC1F50">
        <w:rPr>
          <w:rFonts w:ascii="Arial" w:hAnsi="Arial" w:cs="Arial"/>
          <w:b/>
          <w:sz w:val="32"/>
          <w:szCs w:val="32"/>
        </w:rPr>
        <w:t>6</w:t>
      </w:r>
    </w:p>
    <w:p w14:paraId="2E760194" w14:textId="77777777" w:rsidR="00416679" w:rsidRDefault="00416679" w:rsidP="00606F33">
      <w:pPr>
        <w:pStyle w:val="KeinLeerraum"/>
        <w:rPr>
          <w:rFonts w:ascii="Arial" w:hAnsi="Arial" w:cs="Arial"/>
          <w:b/>
          <w:sz w:val="32"/>
          <w:szCs w:val="32"/>
        </w:rPr>
      </w:pPr>
    </w:p>
    <w:p w14:paraId="40C04956" w14:textId="38C47B55" w:rsidR="00A70CC8" w:rsidRDefault="00B00048" w:rsidP="00416679">
      <w:pPr>
        <w:pStyle w:val="KeinLeerraum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Firma: _</w:t>
      </w:r>
      <w:r w:rsidR="00416679">
        <w:rPr>
          <w:rFonts w:ascii="Arial" w:hAnsi="Arial" w:cs="Arial"/>
          <w:b/>
          <w:sz w:val="32"/>
          <w:szCs w:val="32"/>
        </w:rPr>
        <w:t>______________________________________</w:t>
      </w:r>
    </w:p>
    <w:p w14:paraId="2BCA4D2C" w14:textId="77777777" w:rsidR="00A70CC8" w:rsidRDefault="00A70CC8" w:rsidP="00A70CC8">
      <w:pPr>
        <w:pStyle w:val="KeinLeerraum"/>
        <w:ind w:left="171" w:firstLine="113"/>
        <w:rPr>
          <w:rFonts w:ascii="Arial" w:hAnsi="Arial" w:cs="Arial"/>
          <w:b/>
          <w:sz w:val="32"/>
          <w:szCs w:val="32"/>
        </w:rPr>
      </w:pPr>
    </w:p>
    <w:p w14:paraId="01CC282F" w14:textId="5B1A5D5B" w:rsidR="00A70CC8" w:rsidRDefault="00A70CC8" w:rsidP="00606F33">
      <w:pPr>
        <w:pStyle w:val="KeinLeerraum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3F818E49" w14:textId="77777777" w:rsidR="00606F33" w:rsidRPr="00606F33" w:rsidRDefault="00606F33" w:rsidP="00FC1F50">
      <w:pPr>
        <w:pStyle w:val="KeinLeerraum"/>
        <w:spacing w:line="240" w:lineRule="auto"/>
        <w:rPr>
          <w:rFonts w:ascii="Arial" w:hAnsi="Arial" w:cs="Arial"/>
        </w:rPr>
      </w:pPr>
    </w:p>
    <w:p w14:paraId="102E4C06" w14:textId="1D7C6093" w:rsidR="00A70CC8" w:rsidRDefault="00A70CC8" w:rsidP="00A70CC8">
      <w:pPr>
        <w:pStyle w:val="KeinLeerraum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5B273774" w14:textId="77777777" w:rsidR="00A70CC8" w:rsidRDefault="00A70CC8" w:rsidP="00A70CC8">
      <w:pPr>
        <w:pStyle w:val="KeinLeerraum"/>
        <w:rPr>
          <w:rFonts w:ascii="Arial" w:hAnsi="Arial" w:cs="Arial"/>
        </w:rPr>
      </w:pPr>
    </w:p>
    <w:p w14:paraId="2CB1D84C" w14:textId="4791AC30" w:rsidR="00666497" w:rsidRPr="00FC1F50" w:rsidRDefault="00A70CC8" w:rsidP="00666497">
      <w:pPr>
        <w:pStyle w:val="KeinLeerraum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17401806" w14:textId="77777777" w:rsidR="00666497" w:rsidRPr="00606F33" w:rsidRDefault="00666497" w:rsidP="00666497">
      <w:pPr>
        <w:pStyle w:val="KeinLeerraum"/>
        <w:spacing w:line="240" w:lineRule="auto"/>
        <w:rPr>
          <w:rFonts w:ascii="Arial" w:hAnsi="Arial" w:cs="Arial"/>
        </w:rPr>
      </w:pPr>
    </w:p>
    <w:p w14:paraId="6E7B6FD7" w14:textId="3A877D89" w:rsidR="00666497" w:rsidRPr="00FC1F50" w:rsidRDefault="00A70CC8" w:rsidP="00666497">
      <w:pPr>
        <w:pStyle w:val="KeinLeerraum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5E660D77" w14:textId="77777777" w:rsidR="00666497" w:rsidRPr="00606F33" w:rsidRDefault="00666497" w:rsidP="00666497">
      <w:pPr>
        <w:pStyle w:val="KeinLeerraum"/>
        <w:spacing w:line="240" w:lineRule="auto"/>
        <w:rPr>
          <w:rFonts w:ascii="Arial" w:hAnsi="Arial" w:cs="Arial"/>
        </w:rPr>
      </w:pPr>
    </w:p>
    <w:p w14:paraId="0B1C05A4" w14:textId="7AE7D146" w:rsidR="00A70CC8" w:rsidRPr="00FC1F50" w:rsidRDefault="00A70CC8" w:rsidP="00FC1F50">
      <w:pPr>
        <w:pStyle w:val="KeinLeerraum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66812651" w14:textId="77777777" w:rsidR="00666497" w:rsidRDefault="00666497" w:rsidP="00A70CC8">
      <w:pPr>
        <w:pStyle w:val="KeinLeerraum"/>
        <w:ind w:left="720"/>
        <w:rPr>
          <w:rFonts w:ascii="Arial" w:hAnsi="Arial" w:cs="Arial"/>
        </w:rPr>
      </w:pPr>
    </w:p>
    <w:p w14:paraId="4D1111C2" w14:textId="2A5468D6" w:rsidR="00A70CC8" w:rsidRDefault="00A70CC8" w:rsidP="00A70CC8">
      <w:pPr>
        <w:pStyle w:val="KeinLeerraum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22E32DA0" w14:textId="77777777" w:rsidR="00A70CC8" w:rsidRDefault="00A70CC8" w:rsidP="00A70CC8">
      <w:pPr>
        <w:pStyle w:val="KeinLeerraum"/>
        <w:rPr>
          <w:rFonts w:ascii="Arial" w:hAnsi="Arial" w:cs="Arial"/>
        </w:rPr>
      </w:pPr>
    </w:p>
    <w:p w14:paraId="577E3DC1" w14:textId="03469DB5" w:rsidR="00666497" w:rsidRPr="00FC1F50" w:rsidRDefault="00A70CC8" w:rsidP="00666497">
      <w:pPr>
        <w:pStyle w:val="KeinLeerraum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18CD52D8" w14:textId="77777777" w:rsidR="00A70CC8" w:rsidRDefault="00A70CC8" w:rsidP="00A70CC8">
      <w:pPr>
        <w:pStyle w:val="KeinLeerraum"/>
        <w:ind w:left="720"/>
        <w:rPr>
          <w:rFonts w:ascii="Arial" w:hAnsi="Arial" w:cs="Arial"/>
        </w:rPr>
      </w:pPr>
    </w:p>
    <w:p w14:paraId="17EFE923" w14:textId="471CD290" w:rsidR="00A70CC8" w:rsidRDefault="00A70CC8" w:rsidP="00A70CC8">
      <w:pPr>
        <w:pStyle w:val="KeinLeerraum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69CF9C31" w14:textId="77777777" w:rsidR="00A70CC8" w:rsidRDefault="00A70CC8" w:rsidP="00A70CC8">
      <w:pPr>
        <w:pStyle w:val="KeinLeerraum"/>
        <w:rPr>
          <w:rFonts w:ascii="Arial" w:hAnsi="Arial" w:cs="Arial"/>
        </w:rPr>
      </w:pPr>
    </w:p>
    <w:p w14:paraId="50606456" w14:textId="37C6C5CB" w:rsidR="00666497" w:rsidRPr="00FC1F50" w:rsidRDefault="00A70CC8" w:rsidP="00666497">
      <w:pPr>
        <w:pStyle w:val="KeinLeerraum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2FDC8B91" w14:textId="77777777" w:rsidR="00A70CC8" w:rsidRDefault="00A70CC8" w:rsidP="00A70CC8">
      <w:pPr>
        <w:pStyle w:val="KeinLeerraum"/>
        <w:ind w:left="720"/>
        <w:rPr>
          <w:rFonts w:ascii="Arial" w:hAnsi="Arial" w:cs="Arial"/>
        </w:rPr>
      </w:pPr>
    </w:p>
    <w:p w14:paraId="77F422A4" w14:textId="5F9EC14E" w:rsidR="00416679" w:rsidRDefault="00416679" w:rsidP="00416679">
      <w:pPr>
        <w:pStyle w:val="KeinLeerraum"/>
        <w:numPr>
          <w:ilvl w:val="0"/>
          <w:numId w:val="7"/>
        </w:numPr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 </w:t>
      </w:r>
      <w:r w:rsidR="00A70CC8" w:rsidRPr="008A2A96">
        <w:rPr>
          <w:rFonts w:ascii="Arial" w:hAnsi="Arial" w:cs="Arial"/>
        </w:rPr>
        <w:t>_________________________________</w:t>
      </w:r>
      <w:r>
        <w:rPr>
          <w:rFonts w:ascii="Arial" w:hAnsi="Arial" w:cs="Arial"/>
        </w:rPr>
        <w:t>____________________</w:t>
      </w:r>
      <w:r w:rsidR="00A70CC8" w:rsidRPr="008A2A96">
        <w:rPr>
          <w:rFonts w:ascii="Arial" w:hAnsi="Arial" w:cs="Arial"/>
        </w:rPr>
        <w:t>_</w:t>
      </w:r>
    </w:p>
    <w:p w14:paraId="3B2BB462" w14:textId="77777777" w:rsidR="00FC1F50" w:rsidRDefault="00FC1F50" w:rsidP="00FC1F50">
      <w:pPr>
        <w:pStyle w:val="KeinLeerraum"/>
        <w:spacing w:line="240" w:lineRule="auto"/>
        <w:rPr>
          <w:rFonts w:ascii="Arial" w:hAnsi="Arial" w:cs="Arial"/>
        </w:rPr>
      </w:pPr>
    </w:p>
    <w:p w14:paraId="7C74E93C" w14:textId="686AAEE4" w:rsidR="00FC1F50" w:rsidRDefault="00FC1F50" w:rsidP="00FC1F50">
      <w:pPr>
        <w:pStyle w:val="KeinLeerraum"/>
        <w:spacing w:line="240" w:lineRule="auto"/>
        <w:ind w:left="339"/>
        <w:rPr>
          <w:rFonts w:ascii="Arial" w:hAnsi="Arial" w:cs="Arial"/>
        </w:rPr>
      </w:pPr>
      <w:r>
        <w:rPr>
          <w:rFonts w:ascii="Arial" w:hAnsi="Arial" w:cs="Arial"/>
        </w:rPr>
        <w:t>11._______________________________________________________</w:t>
      </w:r>
    </w:p>
    <w:p w14:paraId="13FE4F37" w14:textId="77777777" w:rsidR="00FC1F50" w:rsidRDefault="00FC1F50" w:rsidP="00FC1F50">
      <w:pPr>
        <w:pStyle w:val="KeinLeerraum"/>
        <w:spacing w:line="240" w:lineRule="auto"/>
        <w:ind w:left="339"/>
        <w:rPr>
          <w:rFonts w:ascii="Arial" w:hAnsi="Arial" w:cs="Arial"/>
        </w:rPr>
      </w:pPr>
    </w:p>
    <w:p w14:paraId="046F210A" w14:textId="2EFBC107" w:rsidR="00FC1F50" w:rsidRDefault="00FC1F50" w:rsidP="00FC1F50">
      <w:pPr>
        <w:pStyle w:val="KeinLeerraum"/>
        <w:spacing w:line="240" w:lineRule="auto"/>
        <w:ind w:left="339"/>
        <w:rPr>
          <w:rFonts w:ascii="Arial" w:hAnsi="Arial" w:cs="Arial"/>
        </w:rPr>
      </w:pPr>
      <w:r>
        <w:rPr>
          <w:rFonts w:ascii="Arial" w:hAnsi="Arial" w:cs="Arial"/>
        </w:rPr>
        <w:t>12._______________________________________________________</w:t>
      </w:r>
    </w:p>
    <w:p w14:paraId="27808C72" w14:textId="77777777" w:rsidR="00FC1F50" w:rsidRDefault="00FC1F50" w:rsidP="00FC1F50">
      <w:pPr>
        <w:pStyle w:val="KeinLeerraum"/>
        <w:spacing w:line="240" w:lineRule="auto"/>
        <w:ind w:left="339"/>
        <w:rPr>
          <w:rFonts w:ascii="Arial" w:hAnsi="Arial" w:cs="Arial"/>
        </w:rPr>
      </w:pPr>
    </w:p>
    <w:p w14:paraId="3B20EA11" w14:textId="1074A776" w:rsidR="00FC1F50" w:rsidRDefault="00FC1F50" w:rsidP="00FC1F50">
      <w:pPr>
        <w:pStyle w:val="KeinLeerraum"/>
        <w:spacing w:line="240" w:lineRule="auto"/>
        <w:ind w:left="339"/>
        <w:rPr>
          <w:rFonts w:ascii="Arial" w:hAnsi="Arial" w:cs="Arial"/>
        </w:rPr>
      </w:pPr>
      <w:r>
        <w:rPr>
          <w:rFonts w:ascii="Arial" w:hAnsi="Arial" w:cs="Arial"/>
        </w:rPr>
        <w:t>13._______________________________________________________</w:t>
      </w:r>
    </w:p>
    <w:p w14:paraId="08E5A2F3" w14:textId="77777777" w:rsidR="00FC1F50" w:rsidRDefault="00FC1F50" w:rsidP="00FC1F50">
      <w:pPr>
        <w:pStyle w:val="KeinLeerraum"/>
        <w:spacing w:line="240" w:lineRule="auto"/>
        <w:ind w:left="339"/>
        <w:rPr>
          <w:rFonts w:ascii="Arial" w:hAnsi="Arial" w:cs="Arial"/>
        </w:rPr>
      </w:pPr>
    </w:p>
    <w:p w14:paraId="1B835B4A" w14:textId="66B670A1" w:rsidR="00FC1F50" w:rsidRDefault="00FC1F50" w:rsidP="00FC1F50">
      <w:pPr>
        <w:pStyle w:val="KeinLeerraum"/>
        <w:spacing w:line="240" w:lineRule="auto"/>
        <w:ind w:left="339"/>
        <w:rPr>
          <w:rFonts w:ascii="Arial" w:hAnsi="Arial" w:cs="Arial"/>
        </w:rPr>
      </w:pPr>
      <w:r>
        <w:rPr>
          <w:rFonts w:ascii="Arial" w:hAnsi="Arial" w:cs="Arial"/>
        </w:rPr>
        <w:t>14._______________________________________________________</w:t>
      </w:r>
    </w:p>
    <w:p w14:paraId="41D1FB4A" w14:textId="77777777" w:rsidR="00FC1F50" w:rsidRDefault="00FC1F50" w:rsidP="00FC1F50">
      <w:pPr>
        <w:pStyle w:val="KeinLeerraum"/>
        <w:spacing w:line="240" w:lineRule="auto"/>
        <w:ind w:left="339"/>
        <w:rPr>
          <w:rFonts w:ascii="Arial" w:hAnsi="Arial" w:cs="Arial"/>
        </w:rPr>
      </w:pPr>
    </w:p>
    <w:p w14:paraId="6046687D" w14:textId="7356918A" w:rsidR="00FC1F50" w:rsidRDefault="00FC1F50" w:rsidP="00FC1F50">
      <w:pPr>
        <w:pStyle w:val="KeinLeerraum"/>
        <w:spacing w:line="240" w:lineRule="auto"/>
        <w:ind w:left="339"/>
        <w:rPr>
          <w:rFonts w:ascii="Arial" w:hAnsi="Arial" w:cs="Arial"/>
          <w:noProof/>
        </w:rPr>
      </w:pPr>
      <w:r>
        <w:rPr>
          <w:rFonts w:ascii="Arial" w:hAnsi="Arial" w:cs="Arial"/>
        </w:rPr>
        <w:t>15._______________________________________________________</w:t>
      </w:r>
    </w:p>
    <w:p w14:paraId="1F61778E" w14:textId="77777777" w:rsidR="00416679" w:rsidRDefault="00416679" w:rsidP="00416679">
      <w:pPr>
        <w:pStyle w:val="KeinLeerraum"/>
        <w:spacing w:line="240" w:lineRule="auto"/>
        <w:ind w:left="720"/>
        <w:rPr>
          <w:rFonts w:ascii="Arial" w:hAnsi="Arial" w:cs="Arial"/>
          <w:noProof/>
        </w:rPr>
      </w:pPr>
    </w:p>
    <w:p w14:paraId="56911636" w14:textId="77777777" w:rsidR="00416679" w:rsidRDefault="00416679" w:rsidP="00416679">
      <w:pPr>
        <w:pStyle w:val="KeinLeerraum"/>
        <w:spacing w:line="240" w:lineRule="auto"/>
        <w:rPr>
          <w:rFonts w:ascii="Arial" w:hAnsi="Arial" w:cs="Arial"/>
          <w:noProof/>
        </w:rPr>
      </w:pPr>
    </w:p>
    <w:p w14:paraId="7DE5FA7B" w14:textId="77777777" w:rsidR="00416679" w:rsidRDefault="00416679" w:rsidP="00416679">
      <w:pPr>
        <w:pStyle w:val="KeinLeerraum"/>
        <w:spacing w:line="240" w:lineRule="auto"/>
        <w:rPr>
          <w:rFonts w:ascii="Arial" w:hAnsi="Arial" w:cs="Arial"/>
          <w:noProof/>
        </w:rPr>
      </w:pPr>
    </w:p>
    <w:p w14:paraId="67486991" w14:textId="60184DD7" w:rsidR="007519E7" w:rsidRPr="00416679" w:rsidRDefault="00416679" w:rsidP="00416679">
      <w:pPr>
        <w:pStyle w:val="KeinLeerraum"/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Unterschrift Spielführer: _____</w:t>
      </w:r>
      <w:r w:rsidR="00A70CC8" w:rsidRPr="00416679">
        <w:rPr>
          <w:rFonts w:ascii="Arial" w:hAnsi="Arial" w:cs="Arial"/>
        </w:rPr>
        <w:t>__________</w:t>
      </w:r>
      <w:r>
        <w:rPr>
          <w:rFonts w:ascii="Arial" w:hAnsi="Arial" w:cs="Arial"/>
        </w:rPr>
        <w:t>______</w:t>
      </w:r>
      <w:r w:rsidR="00A70CC8" w:rsidRPr="00416679">
        <w:rPr>
          <w:rFonts w:ascii="Arial" w:hAnsi="Arial" w:cs="Arial"/>
        </w:rPr>
        <w:t>__________</w:t>
      </w:r>
    </w:p>
    <w:sectPr w:rsidR="007519E7" w:rsidRPr="00416679" w:rsidSect="00E3505E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2552" w:right="992" w:bottom="567" w:left="2778" w:header="851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71E16" w14:textId="77777777" w:rsidR="00506251" w:rsidRDefault="00506251">
      <w:r>
        <w:separator/>
      </w:r>
    </w:p>
  </w:endnote>
  <w:endnote w:type="continuationSeparator" w:id="0">
    <w:p w14:paraId="252C47F3" w14:textId="77777777" w:rsidR="00506251" w:rsidRDefault="00506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Boo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Futura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51762" w14:textId="77777777" w:rsidR="00E3505E" w:rsidRPr="00E3505E" w:rsidRDefault="00E3505E" w:rsidP="00E3505E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r w:rsidRPr="00E3505E">
      <w:rPr>
        <w:rFonts w:ascii="Roboto Light" w:hAnsi="Roboto Light" w:cs="Arial"/>
        <w:noProof/>
        <w:color w:val="000000" w:themeColor="text1"/>
        <w:sz w:val="18"/>
        <w:szCs w:val="18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18673B42" wp14:editId="4B591955">
              <wp:simplePos x="0" y="0"/>
              <wp:positionH relativeFrom="column">
                <wp:posOffset>-1744345</wp:posOffset>
              </wp:positionH>
              <wp:positionV relativeFrom="paragraph">
                <wp:posOffset>-1990725</wp:posOffset>
              </wp:positionV>
              <wp:extent cx="1387475" cy="1485265"/>
              <wp:effectExtent l="0" t="0" r="0" b="635"/>
              <wp:wrapNone/>
              <wp:docPr id="28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7475" cy="1485265"/>
                        <a:chOff x="0" y="-96338"/>
                        <a:chExt cx="1388076" cy="1485678"/>
                      </a:xfrm>
                    </wpg:grpSpPr>
                    <pic:pic xmlns:pic="http://schemas.openxmlformats.org/drawingml/2006/picture">
                      <pic:nvPicPr>
                        <pic:cNvPr id="29" name="Grafik 29" descr="Ein Bild, das Text, Schrift, Logo, Grafiken enthält.&#10;&#10;Automatisch generierte Beschreibu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683"/>
                        <a:stretch/>
                      </pic:blipFill>
                      <pic:spPr>
                        <a:xfrm>
                          <a:off x="135918" y="-96338"/>
                          <a:ext cx="1252158" cy="148567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227908"/>
                          <a:ext cx="1353820" cy="6899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777BD" w14:textId="77777777" w:rsidR="00E3505E" w:rsidRPr="006E185F" w:rsidRDefault="00E3505E" w:rsidP="00E3505E">
                            <w:pPr>
                              <w:jc w:val="right"/>
                              <w:rPr>
                                <w:rFonts w:ascii="Roboto Light" w:hAnsi="Roboto Light" w:cs="Arial"/>
                                <w:sz w:val="18"/>
                                <w:szCs w:val="18"/>
                              </w:rPr>
                            </w:pPr>
                            <w:r w:rsidRPr="006E185F">
                              <w:rPr>
                                <w:rFonts w:ascii="Roboto Light" w:hAnsi="Roboto Light" w:cs="Arial"/>
                                <w:sz w:val="18"/>
                                <w:szCs w:val="18"/>
                              </w:rPr>
                              <w:t>Geschäftsstelle</w:t>
                            </w:r>
                          </w:p>
                          <w:p w14:paraId="2BF95E96" w14:textId="77777777" w:rsidR="00E3505E" w:rsidRPr="00E433CD" w:rsidRDefault="00E3505E" w:rsidP="00E3505E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673B42" id="Gruppieren 5" o:spid="_x0000_s1038" style="position:absolute;left:0;text-align:left;margin-left:-137.35pt;margin-top:-156.75pt;width:109.25pt;height:116.95pt;z-index:251695104;mso-width-relative:margin;mso-height-relative:margin" coordorigin=",-963" coordsize="13880,148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9" o:spid="_x0000_s1039" type="#_x0000_t75" alt="Ein Bild, das Text, Schrift, Logo, Grafiken enthält.&#10;&#10;Automatisch generierte Beschreibung" style="position:absolute;left:1359;top:-963;width:12521;height:14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">
                <v:imagedata r:id="rId2" o:title="Ein Bild, das Text, Schrift, Logo, Grafiken enthält" croptop="3069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40" type="#_x0000_t202" style="position:absolute;top:2279;width:13538;height:6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14:paraId="353777BD" w14:textId="77777777" w:rsidR="00E3505E" w:rsidRPr="006E185F" w:rsidRDefault="00E3505E" w:rsidP="00E3505E">
                      <w:pPr>
                        <w:jc w:val="right"/>
                        <w:rPr>
                          <w:rFonts w:ascii="Roboto Light" w:hAnsi="Roboto Light" w:cs="Arial"/>
                          <w:sz w:val="18"/>
                          <w:szCs w:val="18"/>
                        </w:rPr>
                      </w:pPr>
                      <w:r w:rsidRPr="006E185F">
                        <w:rPr>
                          <w:rFonts w:ascii="Roboto Light" w:hAnsi="Roboto Light" w:cs="Arial"/>
                          <w:sz w:val="18"/>
                          <w:szCs w:val="18"/>
                        </w:rPr>
                        <w:t>Geschäftsstelle</w:t>
                      </w:r>
                    </w:p>
                    <w:p w14:paraId="2BF95E96" w14:textId="77777777" w:rsidR="00E3505E" w:rsidRPr="00E433CD" w:rsidRDefault="00E3505E" w:rsidP="00E3505E">
                      <w:pPr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E3505E">
      <w:rPr>
        <w:rFonts w:ascii="Roboto Light" w:hAnsi="Roboto Light" w:cs="Arial"/>
        <w:noProof/>
        <w:color w:val="000000" w:themeColor="text1"/>
        <w:sz w:val="18"/>
        <w:szCs w:val="18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42DC139" wp14:editId="5A5A7E66">
              <wp:simplePos x="0" y="0"/>
              <wp:positionH relativeFrom="column">
                <wp:posOffset>-1750695</wp:posOffset>
              </wp:positionH>
              <wp:positionV relativeFrom="paragraph">
                <wp:posOffset>-3777615</wp:posOffset>
              </wp:positionV>
              <wp:extent cx="1353820" cy="1198867"/>
              <wp:effectExtent l="0" t="0" r="0" b="0"/>
              <wp:wrapNone/>
              <wp:docPr id="31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3820" cy="1198867"/>
                        <a:chOff x="0" y="0"/>
                        <a:chExt cx="1354454" cy="1199735"/>
                      </a:xfrm>
                    </wpg:grpSpPr>
                    <wps:wsp>
                      <wps:cNvPr id="32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4" cy="235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E5A90" w14:textId="77777777" w:rsidR="00E3505E" w:rsidRPr="006E185F" w:rsidRDefault="00E3505E" w:rsidP="00E3505E">
                            <w:pPr>
                              <w:jc w:val="right"/>
                              <w:rPr>
                                <w:rFonts w:ascii="Roboto Light" w:hAnsi="Roboto Light" w:cs="Arial"/>
                                <w:sz w:val="18"/>
                                <w:szCs w:val="18"/>
                              </w:rPr>
                            </w:pPr>
                            <w:r w:rsidRPr="006E185F">
                              <w:rPr>
                                <w:rFonts w:ascii="Roboto Light" w:hAnsi="Roboto Light" w:cs="Arial"/>
                                <w:sz w:val="18"/>
                                <w:szCs w:val="18"/>
                              </w:rPr>
                              <w:t>Ausrüster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3" name="Grafik 3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63382" y="355869"/>
                          <a:ext cx="999150" cy="84386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2DC139" id="Gruppieren 3" o:spid="_x0000_s1041" style="position:absolute;left:0;text-align:left;margin-left:-137.85pt;margin-top:-297.45pt;width:106.6pt;height:94.4pt;z-index:251694080;mso-height-relative:margin" coordsize="13544,11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">
              <v:shape id="Textfeld 2" o:spid="_x0000_s1042" type="#_x0000_t202" style="position:absolute;width:1354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<v:textbox style="mso-fit-shape-to-text:t">
                  <w:txbxContent>
                    <w:p w14:paraId="18AE5A90" w14:textId="77777777" w:rsidR="00E3505E" w:rsidRPr="006E185F" w:rsidRDefault="00E3505E" w:rsidP="00E3505E">
                      <w:pPr>
                        <w:jc w:val="right"/>
                        <w:rPr>
                          <w:rFonts w:ascii="Roboto Light" w:hAnsi="Roboto Light" w:cs="Arial"/>
                          <w:sz w:val="18"/>
                          <w:szCs w:val="18"/>
                        </w:rPr>
                      </w:pPr>
                      <w:r w:rsidRPr="006E185F">
                        <w:rPr>
                          <w:rFonts w:ascii="Roboto Light" w:hAnsi="Roboto Light" w:cs="Arial"/>
                          <w:sz w:val="18"/>
                          <w:szCs w:val="18"/>
                        </w:rPr>
                        <w:t>Ausrüster</w:t>
                      </w:r>
                    </w:p>
                  </w:txbxContent>
                </v:textbox>
              </v:shape>
              <v:shape id="Grafik 33" o:spid="_x0000_s1043" type="#_x0000_t75" style="position:absolute;left:2633;top:3558;width:9992;height:8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  <w:r w:rsidRPr="00E3505E">
      <w:rPr>
        <w:rFonts w:ascii="Roboto Light" w:hAnsi="Roboto Light" w:cs="Arial"/>
        <w:color w:val="000000" w:themeColor="text1"/>
        <w:sz w:val="18"/>
        <w:szCs w:val="18"/>
      </w:rPr>
      <w:t>Postfach 1347</w:t>
    </w:r>
  </w:p>
  <w:p w14:paraId="50EEF8F8" w14:textId="77777777" w:rsidR="00E3505E" w:rsidRPr="00E3505E" w:rsidRDefault="00E3505E" w:rsidP="00E3505E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r w:rsidRPr="00E3505E">
      <w:rPr>
        <w:rFonts w:ascii="Roboto Light" w:hAnsi="Roboto Light" w:cs="Arial"/>
        <w:color w:val="000000" w:themeColor="text1"/>
        <w:sz w:val="18"/>
        <w:szCs w:val="18"/>
      </w:rPr>
      <w:t>3110 Münsingen</w:t>
    </w:r>
  </w:p>
  <w:p w14:paraId="7AD2315C" w14:textId="77777777" w:rsidR="00E3505E" w:rsidRPr="00E3505E" w:rsidRDefault="00E3505E" w:rsidP="00E3505E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r w:rsidRPr="00E3505E">
      <w:rPr>
        <w:rFonts w:ascii="Roboto Light" w:hAnsi="Roboto Light" w:cs="Arial"/>
        <w:color w:val="000000" w:themeColor="text1"/>
        <w:sz w:val="18"/>
        <w:szCs w:val="18"/>
      </w:rPr>
      <w:t>www.fcmuensingen.ch</w:t>
    </w:r>
  </w:p>
  <w:p w14:paraId="6CBC8C82" w14:textId="77777777" w:rsidR="00E3505E" w:rsidRPr="00E3505E" w:rsidRDefault="00E3505E" w:rsidP="00E3505E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r w:rsidRPr="00E3505E">
      <w:rPr>
        <w:rFonts w:ascii="Roboto Light" w:hAnsi="Roboto Light" w:cs="Arial"/>
        <w:color w:val="000000" w:themeColor="text1"/>
        <w:sz w:val="18"/>
        <w:szCs w:val="18"/>
      </w:rPr>
      <w:t>CHE-104.305.232</w:t>
    </w:r>
  </w:p>
  <w:p w14:paraId="181F49CE" w14:textId="3E163153" w:rsidR="00506251" w:rsidRPr="00E3505E" w:rsidRDefault="00506251" w:rsidP="00E3505E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61805" w14:textId="77777777" w:rsidR="00506251" w:rsidRPr="006E185F" w:rsidRDefault="00506251" w:rsidP="009F7307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bookmarkStart w:id="8" w:name="_Hlk192495043"/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5388030" wp14:editId="739A8654">
              <wp:simplePos x="0" y="0"/>
              <wp:positionH relativeFrom="column">
                <wp:posOffset>-1744345</wp:posOffset>
              </wp:positionH>
              <wp:positionV relativeFrom="paragraph">
                <wp:posOffset>-1990725</wp:posOffset>
              </wp:positionV>
              <wp:extent cx="1387475" cy="1485265"/>
              <wp:effectExtent l="0" t="0" r="0" b="635"/>
              <wp:wrapNone/>
              <wp:docPr id="1868998303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7475" cy="1485265"/>
                        <a:chOff x="0" y="-96338"/>
                        <a:chExt cx="1388076" cy="1485678"/>
                      </a:xfrm>
                    </wpg:grpSpPr>
                    <pic:pic xmlns:pic="http://schemas.openxmlformats.org/drawingml/2006/picture">
                      <pic:nvPicPr>
                        <pic:cNvPr id="1692876219" name="Grafik 1692876219" descr="Ein Bild, das Text, Schrift, Logo, Grafiken enthält.&#10;&#10;Automatisch generierte Beschreibu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683"/>
                        <a:stretch/>
                      </pic:blipFill>
                      <pic:spPr>
                        <a:xfrm>
                          <a:off x="135918" y="-96338"/>
                          <a:ext cx="1252158" cy="148567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227908"/>
                          <a:ext cx="1353820" cy="6899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5106A" w14:textId="77777777" w:rsidR="00506251" w:rsidRPr="006E185F" w:rsidRDefault="00506251" w:rsidP="00CD1326">
                            <w:pPr>
                              <w:jc w:val="right"/>
                              <w:rPr>
                                <w:rFonts w:ascii="Roboto Light" w:hAnsi="Roboto Light" w:cs="Arial"/>
                                <w:sz w:val="18"/>
                                <w:szCs w:val="18"/>
                              </w:rPr>
                            </w:pPr>
                            <w:r w:rsidRPr="006E185F">
                              <w:rPr>
                                <w:rFonts w:ascii="Roboto Light" w:hAnsi="Roboto Light" w:cs="Arial"/>
                                <w:sz w:val="18"/>
                                <w:szCs w:val="18"/>
                              </w:rPr>
                              <w:t>Geschäftsstelle</w:t>
                            </w:r>
                          </w:p>
                          <w:p w14:paraId="266373C6" w14:textId="77777777" w:rsidR="00506251" w:rsidRPr="00E433CD" w:rsidRDefault="00506251" w:rsidP="00CD1326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388030" id="_x0000_s1056" style="position:absolute;left:0;text-align:left;margin-left:-137.35pt;margin-top:-156.75pt;width:109.25pt;height:116.95pt;z-index:251667456;mso-width-relative:margin;mso-height-relative:margin" coordorigin=",-963" coordsize="13880,148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692876219" o:spid="_x0000_s1057" type="#_x0000_t75" alt="Ein Bild, das Text, Schrift, Logo, Grafiken enthält.&#10;&#10;Automatisch generierte Beschreibung" style="position:absolute;left:1359;top:-963;width:12521;height:14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">
                <v:imagedata r:id="rId2" o:title="Ein Bild, das Text, Schrift, Logo, Grafiken enthält" croptop="3069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58" type="#_x0000_t202" style="position:absolute;top:2279;width:13538;height:6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3C55106A" w14:textId="77777777" w:rsidR="00506251" w:rsidRPr="006E185F" w:rsidRDefault="00506251" w:rsidP="00CD1326">
                      <w:pPr>
                        <w:jc w:val="right"/>
                        <w:rPr>
                          <w:rFonts w:ascii="Roboto Light" w:hAnsi="Roboto Light" w:cs="Arial"/>
                          <w:sz w:val="18"/>
                          <w:szCs w:val="18"/>
                        </w:rPr>
                      </w:pPr>
                      <w:r w:rsidRPr="006E185F">
                        <w:rPr>
                          <w:rFonts w:ascii="Roboto Light" w:hAnsi="Roboto Light" w:cs="Arial"/>
                          <w:sz w:val="18"/>
                          <w:szCs w:val="18"/>
                        </w:rPr>
                        <w:t>Geschäftsstelle</w:t>
                      </w:r>
                    </w:p>
                    <w:p w14:paraId="266373C6" w14:textId="77777777" w:rsidR="00506251" w:rsidRPr="00E433CD" w:rsidRDefault="00506251" w:rsidP="00CD1326">
                      <w:pPr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203D01" wp14:editId="11D105D7">
              <wp:simplePos x="0" y="0"/>
              <wp:positionH relativeFrom="column">
                <wp:posOffset>-1750695</wp:posOffset>
              </wp:positionH>
              <wp:positionV relativeFrom="paragraph">
                <wp:posOffset>-3777615</wp:posOffset>
              </wp:positionV>
              <wp:extent cx="1353820" cy="1198867"/>
              <wp:effectExtent l="0" t="0" r="0" b="0"/>
              <wp:wrapNone/>
              <wp:docPr id="558148599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3820" cy="1198867"/>
                        <a:chOff x="0" y="0"/>
                        <a:chExt cx="1354454" cy="1199735"/>
                      </a:xfrm>
                    </wpg:grpSpPr>
                    <wps:wsp>
                      <wps:cNvPr id="1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4" cy="235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C79E" w14:textId="77777777" w:rsidR="00506251" w:rsidRPr="006E185F" w:rsidRDefault="00506251" w:rsidP="00862E40">
                            <w:pPr>
                              <w:jc w:val="right"/>
                              <w:rPr>
                                <w:rFonts w:ascii="Roboto Light" w:hAnsi="Roboto Light" w:cs="Arial"/>
                                <w:sz w:val="18"/>
                                <w:szCs w:val="18"/>
                              </w:rPr>
                            </w:pPr>
                            <w:r w:rsidRPr="006E185F">
                              <w:rPr>
                                <w:rFonts w:ascii="Roboto Light" w:hAnsi="Roboto Light" w:cs="Arial"/>
                                <w:sz w:val="18"/>
                                <w:szCs w:val="18"/>
                              </w:rPr>
                              <w:t>Ausrüster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68897905" name="Grafik 56889790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63382" y="355869"/>
                          <a:ext cx="999150" cy="84386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203D01" id="_x0000_s1059" style="position:absolute;left:0;text-align:left;margin-left:-137.85pt;margin-top:-297.45pt;width:106.6pt;height:94.4pt;z-index:251662336;mso-height-relative:margin" coordsize="13544,11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">
              <v:shape id="Textfeld 2" o:spid="_x0000_s1060" type="#_x0000_t202" style="position:absolute;width:1354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<v:textbox style="mso-fit-shape-to-text:t">
                  <w:txbxContent>
                    <w:p w14:paraId="21CAC79E" w14:textId="77777777" w:rsidR="00506251" w:rsidRPr="006E185F" w:rsidRDefault="00506251" w:rsidP="00862E40">
                      <w:pPr>
                        <w:jc w:val="right"/>
                        <w:rPr>
                          <w:rFonts w:ascii="Roboto Light" w:hAnsi="Roboto Light" w:cs="Arial"/>
                          <w:sz w:val="18"/>
                          <w:szCs w:val="18"/>
                        </w:rPr>
                      </w:pPr>
                      <w:r w:rsidRPr="006E185F">
                        <w:rPr>
                          <w:rFonts w:ascii="Roboto Light" w:hAnsi="Roboto Light" w:cs="Arial"/>
                          <w:sz w:val="18"/>
                          <w:szCs w:val="18"/>
                        </w:rPr>
                        <w:t>Ausrüster</w:t>
                      </w:r>
                    </w:p>
                  </w:txbxContent>
                </v:textbox>
              </v:shape>
              <v:shape id="Grafik 568897905" o:spid="_x0000_s1061" type="#_x0000_t75" style="position:absolute;left:2633;top:3558;width:9992;height:8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">
                <v:imagedata r:id="rId4" o:title=""/>
              </v:shape>
            </v:group>
          </w:pict>
        </mc:Fallback>
      </mc:AlternateContent>
    </w:r>
    <w:r w:rsidRPr="006E185F">
      <w:rPr>
        <w:rFonts w:ascii="Roboto Light" w:hAnsi="Roboto Light" w:cs="Arial"/>
        <w:color w:val="000000" w:themeColor="text1"/>
        <w:sz w:val="18"/>
        <w:szCs w:val="18"/>
      </w:rPr>
      <w:t>Postfach 1347</w:t>
    </w:r>
  </w:p>
  <w:p w14:paraId="5FC43781" w14:textId="77777777" w:rsidR="00506251" w:rsidRPr="006E185F" w:rsidRDefault="00506251" w:rsidP="009F7307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r w:rsidRPr="006E185F">
      <w:rPr>
        <w:rFonts w:ascii="Roboto Light" w:hAnsi="Roboto Light" w:cs="Arial"/>
        <w:color w:val="000000" w:themeColor="text1"/>
        <w:sz w:val="18"/>
        <w:szCs w:val="18"/>
      </w:rPr>
      <w:t>3110 Münsingen</w:t>
    </w:r>
  </w:p>
  <w:p w14:paraId="059238D7" w14:textId="77777777" w:rsidR="00506251" w:rsidRPr="006E185F" w:rsidRDefault="00506251" w:rsidP="009F7307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r w:rsidRPr="006E185F">
      <w:rPr>
        <w:rFonts w:ascii="Roboto Light" w:hAnsi="Roboto Light" w:cs="Arial"/>
        <w:color w:val="000000" w:themeColor="text1"/>
        <w:sz w:val="18"/>
        <w:szCs w:val="18"/>
      </w:rPr>
      <w:t>www.fcmuensingen.ch</w:t>
    </w:r>
  </w:p>
  <w:p w14:paraId="559B55F0" w14:textId="77777777" w:rsidR="00506251" w:rsidRPr="006E185F" w:rsidRDefault="00506251" w:rsidP="009F7307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r w:rsidRPr="006E185F">
      <w:rPr>
        <w:rFonts w:ascii="Roboto Light" w:hAnsi="Roboto Light" w:cs="Arial"/>
        <w:color w:val="000000" w:themeColor="text1"/>
        <w:sz w:val="18"/>
        <w:szCs w:val="18"/>
      </w:rPr>
      <w:t>CHE-104.305.232</w:t>
    </w:r>
  </w:p>
  <w:bookmarkEnd w:id="8"/>
  <w:p w14:paraId="433CBD1E" w14:textId="77777777" w:rsidR="00506251" w:rsidRPr="00862E40" w:rsidRDefault="00506251" w:rsidP="00862E40">
    <w:pPr>
      <w:pStyle w:val="Fuzeile"/>
      <w:tabs>
        <w:tab w:val="clear" w:pos="4703"/>
        <w:tab w:val="right" w:pos="822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01F32" w14:textId="77777777" w:rsidR="00506251" w:rsidRDefault="00506251">
      <w:r>
        <w:separator/>
      </w:r>
    </w:p>
  </w:footnote>
  <w:footnote w:type="continuationSeparator" w:id="0">
    <w:p w14:paraId="5EB03A9E" w14:textId="77777777" w:rsidR="00506251" w:rsidRDefault="00506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D50CA" w14:textId="77777777" w:rsidR="00E3505E" w:rsidRPr="00E3505E" w:rsidRDefault="00E3505E" w:rsidP="00E3505E">
    <w:pPr>
      <w:pStyle w:val="Kopfzeile"/>
    </w:pPr>
    <w:r w:rsidRPr="00E3505E"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5512D32" wp14:editId="463FD2DF">
              <wp:simplePos x="0" y="0"/>
              <wp:positionH relativeFrom="column">
                <wp:posOffset>3876403</wp:posOffset>
              </wp:positionH>
              <wp:positionV relativeFrom="paragraph">
                <wp:posOffset>-77470</wp:posOffset>
              </wp:positionV>
              <wp:extent cx="1354454" cy="1510031"/>
              <wp:effectExtent l="0" t="0" r="0" b="0"/>
              <wp:wrapNone/>
              <wp:docPr id="10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4454" cy="1510031"/>
                        <a:chOff x="0" y="0"/>
                        <a:chExt cx="1355088" cy="1510073"/>
                      </a:xfrm>
                    </wpg:grpSpPr>
                    <pic:pic xmlns:pic="http://schemas.openxmlformats.org/drawingml/2006/picture">
                      <pic:nvPicPr>
                        <pic:cNvPr id="11" name="Grafik 1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4769" y="0"/>
                          <a:ext cx="598805" cy="9417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1043336"/>
                          <a:ext cx="1355088" cy="466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54A13" w14:textId="77777777" w:rsidR="00E3505E" w:rsidRPr="006E185F" w:rsidRDefault="00E3505E" w:rsidP="00E3505E">
                            <w:pPr>
                              <w:jc w:val="right"/>
                              <w:rPr>
                                <w:rFonts w:ascii="Roboto" w:hAnsi="Roboto" w:cs="Arial"/>
                                <w:b/>
                                <w:bCs/>
                                <w:color w:val="E30613"/>
                                <w:szCs w:val="24"/>
                              </w:rPr>
                            </w:pPr>
                            <w:r w:rsidRPr="006E185F">
                              <w:rPr>
                                <w:rFonts w:ascii="Roboto" w:hAnsi="Roboto" w:cs="Arial"/>
                                <w:b/>
                                <w:bCs/>
                                <w:color w:val="E30613"/>
                                <w:szCs w:val="24"/>
                              </w:rPr>
                              <w:t>Fussballclub</w:t>
                            </w:r>
                          </w:p>
                          <w:p w14:paraId="1307BFC1" w14:textId="77777777" w:rsidR="00E3505E" w:rsidRPr="009F7307" w:rsidRDefault="00E3505E" w:rsidP="00E3505E">
                            <w:pPr>
                              <w:jc w:val="right"/>
                              <w:rPr>
                                <w:rFonts w:ascii="Roboto" w:hAnsi="Roboto" w:cs="Arial"/>
                                <w:b/>
                                <w:bCs/>
                                <w:color w:val="E30613"/>
                                <w:szCs w:val="24"/>
                              </w:rPr>
                            </w:pPr>
                            <w:r w:rsidRPr="006E185F">
                              <w:rPr>
                                <w:rFonts w:ascii="Roboto" w:hAnsi="Roboto" w:cs="Arial"/>
                                <w:b/>
                                <w:bCs/>
                                <w:color w:val="E30613"/>
                                <w:szCs w:val="24"/>
                              </w:rPr>
                              <w:t>Münsingen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512D32" id="Gruppieren 6" o:spid="_x0000_s1026" style="position:absolute;margin-left:305.25pt;margin-top:-6.1pt;width:106.65pt;height:118.9pt;z-index:251688960" coordsize="13550,1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" o:spid="_x0000_s1027" type="#_x0000_t75" style="position:absolute;left:6447;width:5988;height:9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top:10433;width:1355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" stroked="f">
                <v:textbox style="mso-fit-shape-to-text:t">
                  <w:txbxContent>
                    <w:p w14:paraId="70554A13" w14:textId="77777777" w:rsidR="00E3505E" w:rsidRPr="006E185F" w:rsidRDefault="00E3505E" w:rsidP="00E3505E">
                      <w:pPr>
                        <w:jc w:val="right"/>
                        <w:rPr>
                          <w:rFonts w:ascii="Roboto" w:hAnsi="Roboto" w:cs="Arial"/>
                          <w:b/>
                          <w:bCs/>
                          <w:color w:val="E30613"/>
                          <w:szCs w:val="24"/>
                        </w:rPr>
                      </w:pPr>
                      <w:r w:rsidRPr="006E185F">
                        <w:rPr>
                          <w:rFonts w:ascii="Roboto" w:hAnsi="Roboto" w:cs="Arial"/>
                          <w:b/>
                          <w:bCs/>
                          <w:color w:val="E30613"/>
                          <w:szCs w:val="24"/>
                        </w:rPr>
                        <w:t>Fussballclub</w:t>
                      </w:r>
                    </w:p>
                    <w:p w14:paraId="1307BFC1" w14:textId="77777777" w:rsidR="00E3505E" w:rsidRPr="009F7307" w:rsidRDefault="00E3505E" w:rsidP="00E3505E">
                      <w:pPr>
                        <w:jc w:val="right"/>
                        <w:rPr>
                          <w:rFonts w:ascii="Roboto" w:hAnsi="Roboto" w:cs="Arial"/>
                          <w:b/>
                          <w:bCs/>
                          <w:color w:val="E30613"/>
                          <w:szCs w:val="24"/>
                        </w:rPr>
                      </w:pPr>
                      <w:r w:rsidRPr="006E185F">
                        <w:rPr>
                          <w:rFonts w:ascii="Roboto" w:hAnsi="Roboto" w:cs="Arial"/>
                          <w:b/>
                          <w:bCs/>
                          <w:color w:val="E30613"/>
                          <w:szCs w:val="24"/>
                        </w:rPr>
                        <w:t>Münsingen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E3505E"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19898AA8" wp14:editId="4C991A1C">
              <wp:simplePos x="0" y="0"/>
              <wp:positionH relativeFrom="column">
                <wp:posOffset>-1742440</wp:posOffset>
              </wp:positionH>
              <wp:positionV relativeFrom="paragraph">
                <wp:posOffset>2360295</wp:posOffset>
              </wp:positionV>
              <wp:extent cx="1353820" cy="2180284"/>
              <wp:effectExtent l="0" t="0" r="5080" b="4445"/>
              <wp:wrapNone/>
              <wp:docPr id="16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3820" cy="2180284"/>
                        <a:chOff x="0" y="0"/>
                        <a:chExt cx="1354454" cy="2182084"/>
                      </a:xfrm>
                    </wpg:grpSpPr>
                    <wpg:grpSp>
                      <wpg:cNvPr id="2055381367" name="Gruppieren 4"/>
                      <wpg:cNvGrpSpPr/>
                      <wpg:grpSpPr>
                        <a:xfrm>
                          <a:off x="0" y="0"/>
                          <a:ext cx="1354454" cy="1548824"/>
                          <a:chOff x="0" y="0"/>
                          <a:chExt cx="1355088" cy="1549388"/>
                        </a:xfrm>
                      </wpg:grpSpPr>
                      <wps:wsp>
                        <wps:cNvPr id="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5088" cy="684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54048A" w14:textId="77777777" w:rsidR="00E3505E" w:rsidRPr="006E185F" w:rsidRDefault="00E3505E" w:rsidP="00E3505E">
                              <w:pPr>
                                <w:jc w:val="right"/>
                                <w:rPr>
                                  <w:rFonts w:ascii="Roboto Light" w:hAnsi="Roboto Light" w:cs="Arial"/>
                                  <w:sz w:val="18"/>
                                  <w:szCs w:val="18"/>
                                </w:rPr>
                              </w:pPr>
                              <w:r w:rsidRPr="006E185F">
                                <w:rPr>
                                  <w:rFonts w:ascii="Roboto Light" w:hAnsi="Roboto Light" w:cs="Arial"/>
                                  <w:sz w:val="18"/>
                                  <w:szCs w:val="18"/>
                                </w:rPr>
                                <w:t>Co-Sponsoren</w:t>
                              </w:r>
                            </w:p>
                            <w:p w14:paraId="513EE92A" w14:textId="77777777" w:rsidR="00E3505E" w:rsidRDefault="00E3505E" w:rsidP="00E3505E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7583D196" w14:textId="77777777" w:rsidR="00E3505E" w:rsidRPr="00E433CD" w:rsidRDefault="00E3505E" w:rsidP="00E3505E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5D0C65D2" wp14:editId="3FAB0CB8">
                                    <wp:extent cx="1008000" cy="318317"/>
                                    <wp:effectExtent l="0" t="0" r="0" b="0"/>
                                    <wp:docPr id="27" name="Grafik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Biral_Logo_rgb_40mm.eps"/>
                                            <pic:cNvPicPr/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08000" cy="3183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61676" y="1198406"/>
                            <a:ext cx="1192778" cy="350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220" t="38881" r="11790" b="19288"/>
                          <a:stretch/>
                        </pic:blipFill>
                        <pic:spPr bwMode="auto">
                          <a:xfrm>
                            <a:off x="231840" y="842494"/>
                            <a:ext cx="1062497" cy="189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2" name="Grafik 3" descr="Ein Bild, das Text, Schrift, Screenshot, Grafiken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5182" y="1718534"/>
                          <a:ext cx="999490" cy="463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98AA8" id="Gruppieren 4" o:spid="_x0000_s1029" style="position:absolute;margin-left:-137.2pt;margin-top:185.85pt;width:106.6pt;height:171.7pt;z-index:251692032;mso-height-relative:margin" coordsize="13544,218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WZXJ0aWNhbFJlczwva2V5PgoJCQkJPHJlYWw+NzI8L3JlYWw+CgkJCQk8a2V5PmNvbS5hcHBs&#10;ZS5wcmludC50aWNrZXQuY2xpZW50PC9rZXk+CgkJCQk8c3RyaW5nPmNvbS5hcHBsZS5wcmludGlu&#10;Z21hbmFnZXI8L3N0cmluZz4KCQkJCTxrZXk+Y29tLmFwcGxlLnByaW50LnRpY2tldC5tb2REYXRl&#10;PC9rZXk+CgkJCQk8ZGF0ZT4yMDA5LTA0LTI4VDE1OjM5OjAyWjwvZGF0ZT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BhcGVyTmFtZTwva2V5PgoJCQkJCTxzdHJpbmc+aXNvLWE0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QYXBlckluZm8uUE1VbmFkanVzdGVkUGFnZV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cHBkLlBNUGFwZXJOYW1lPC9rZXk+CgkJCQkJPHN0cmluZz5BND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BOQAA&#10;BCcAAAALAGwAbwBnAG8AXwBtAGkAZwByAG8AcwAAAAEAAAAAAAAAAAAAAAAAAAAAAAAAAQAAAAAA&#10;AAAAAAAEJwAAATkAAAAAAAAAAAAAAAAAAAAAAQAAAAAAAAAAAAAAAAAAAAAAAAAQAAAAAQAAAAAA&#10;AG51bGwAAAACAAAABmJvdW5kc09iamMAAAABAAAAAAAAUmN0MQAAAAQAAAAAVG9wIGxvbmcAAAAA&#10;AAAAAExlZnRsb25nAAAAAAAAAABCdG9tbG9uZwAAATkAAAAAUmdodGxvbmcAAAQn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5AAAAAFJnaHRsb25nAAAEJ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QAAAAAH/2wCEAAEBAQEBAQEBAQEBAQEBAQEBAQEBAQEBAQEB&#10;AQEBAQEBAQEBAQEBAQEBAQECAgICAgICAgICAgMDAwMDAwMDAwMBAQEBAQEBAQEBAQICAQICAwMD&#10;AwMDAwMDAwMDAwMDAwMDAwMDAwMDAwMDAwMDAwMDAwMDAwMDAwMDAwMDAwMDA//AABEIATkEJwMB&#10;EQACEQEDEQH/3QAEAIX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AAAAAAABImeAAAAAAAAAAAAAAAAAAAAAASJngAAAAAAAAAAAAA&#10;AAAAAAAAEiZ4AAAAAAAAAAAAAADg/7N3L7B1VQe6gFccP7ATJ7lJDMIoU/rEKKGP2wTIRKoKnttO&#10;1A4Y1JnSFlIpc5WCAsNIcCkaZobSloqpQFNKo9JIRGooiLYoDWmrtDN1uWqVyyPpTB9YuFzaSxvF&#10;iAmhwXbsOHbM1drpCSaNnYfPPj5nr++TjuKAY+/1OHvvdfZa/wI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">
              <v:group id="_x0000_s1030" style="position:absolute;width:13544;height:15488" coordsize="13550,1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">
                <v:shape id="Textfeld 2" o:spid="_x0000_s1031" type="#_x0000_t202" style="position:absolute;width:13550;height:6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2B54048A" w14:textId="77777777" w:rsidR="00E3505E" w:rsidRPr="006E185F" w:rsidRDefault="00E3505E" w:rsidP="00E3505E">
                        <w:pPr>
                          <w:jc w:val="right"/>
                          <w:rPr>
                            <w:rFonts w:ascii="Roboto Light" w:hAnsi="Roboto Light" w:cs="Arial"/>
                            <w:sz w:val="18"/>
                            <w:szCs w:val="18"/>
                          </w:rPr>
                        </w:pPr>
                        <w:r w:rsidRPr="006E185F">
                          <w:rPr>
                            <w:rFonts w:ascii="Roboto Light" w:hAnsi="Roboto Light" w:cs="Arial"/>
                            <w:sz w:val="18"/>
                            <w:szCs w:val="18"/>
                          </w:rPr>
                          <w:t>Co-Sponsoren</w:t>
                        </w:r>
                      </w:p>
                      <w:p w14:paraId="513EE92A" w14:textId="77777777" w:rsidR="00E3505E" w:rsidRDefault="00E3505E" w:rsidP="00E3505E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7583D196" w14:textId="77777777" w:rsidR="00E3505E" w:rsidRPr="00E433CD" w:rsidRDefault="00E3505E" w:rsidP="00E3505E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5D0C65D2" wp14:editId="3FAB0CB8">
                              <wp:extent cx="1008000" cy="318317"/>
                              <wp:effectExtent l="0" t="0" r="0" b="0"/>
                              <wp:docPr id="27" name="Grafik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Biral_Logo_rgb_40mm.eps"/>
                                      <pic:cNvPicPr/>
                                    </pic:nvPicPr>
                                    <pic:blipFill>
                                      <a:blip r:embed="rId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8000" cy="3183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Grafik 20" o:spid="_x0000_s1032" type="#_x0000_t75" style="position:absolute;left:1616;top:11984;width:11928;height:3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">
                  <v:imagedata r:id="rId7" o:title=""/>
                </v:shape>
                <v:shape id="Grafik 21" o:spid="_x0000_s1033" type="#_x0000_t75" style="position:absolute;left:2318;top:8424;width:10625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">
                  <v:imagedata r:id="rId8" o:title="" croptop="25481f" cropbottom="12641f" cropleft="8008f" cropright="7727f"/>
                </v:shape>
              </v:group>
              <v:shape id="Grafik 3" o:spid="_x0000_s1034" type="#_x0000_t75" alt="Ein Bild, das Text, Schrift, Screenshot, Grafiken enthält.&#10;&#10;KI-generierte Inhalte können fehlerhaft sein." style="position:absolute;left:2551;top:17185;width:9995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">
                <v:imagedata r:id="rId9" o:title="Ein Bild, das Text, Schrift, Screenshot, Grafiken enthält.&#10;&#10;KI-generierte Inhalte können fehlerhaft sein"/>
              </v:shape>
            </v:group>
          </w:pict>
        </mc:Fallback>
      </mc:AlternateContent>
    </w:r>
    <w:r w:rsidRPr="00E3505E"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88B7E2A" wp14:editId="0A73CA82">
              <wp:simplePos x="0" y="0"/>
              <wp:positionH relativeFrom="column">
                <wp:posOffset>-1758950</wp:posOffset>
              </wp:positionH>
              <wp:positionV relativeFrom="paragraph">
                <wp:posOffset>981075</wp:posOffset>
              </wp:positionV>
              <wp:extent cx="1353820" cy="801370"/>
              <wp:effectExtent l="0" t="0" r="5080" b="0"/>
              <wp:wrapNone/>
              <wp:docPr id="23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3820" cy="801370"/>
                        <a:chOff x="0" y="-64119"/>
                        <a:chExt cx="1354454" cy="802327"/>
                      </a:xfrm>
                    </wpg:grpSpPr>
                    <pic:pic xmlns:pic="http://schemas.openxmlformats.org/drawingml/2006/picture">
                      <pic:nvPicPr>
                        <pic:cNvPr id="24" name="Grafik 24" descr="Ein Bild, das Schrift, Text, Logo, Grafiken enthält.&#10;&#10;Automatisch generierte Beschreibu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934" b="28939"/>
                        <a:stretch/>
                      </pic:blipFill>
                      <pic:spPr bwMode="auto">
                        <a:xfrm>
                          <a:off x="231730" y="287216"/>
                          <a:ext cx="1072800" cy="4509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-64119"/>
                          <a:ext cx="1354454" cy="23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3CA1C" w14:textId="77777777" w:rsidR="00E3505E" w:rsidRPr="00E433CD" w:rsidRDefault="00E3505E" w:rsidP="00E3505E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E185F">
                              <w:rPr>
                                <w:rFonts w:ascii="Roboto Light" w:hAnsi="Roboto Light" w:cs="Arial"/>
                                <w:sz w:val="18"/>
                                <w:szCs w:val="18"/>
                              </w:rPr>
                              <w:t>Hauptsponsor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8B7E2A" id="Gruppieren 7" o:spid="_x0000_s1035" style="position:absolute;margin-left:-138.5pt;margin-top:77.25pt;width:106.6pt;height:63.1pt;z-index:251691008;mso-height-relative:margin" coordorigin=",-641" coordsize="13544,80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">
              <v:shape id="Grafik 24" o:spid="_x0000_s1036" type="#_x0000_t75" alt="Ein Bild, das Schrift, Text, Logo, Grafiken enthält.&#10;&#10;Automatisch generierte Beschreibung" style="position:absolute;left:2317;top:2872;width:10728;height:4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">
                <v:imagedata r:id="rId11" o:title="Ein Bild, das Schrift, Text, Logo, Grafiken enthält" croptop="19618f" cropbottom="18965f"/>
              </v:shape>
              <v:shape id="Textfeld 2" o:spid="_x0000_s1037" type="#_x0000_t202" style="position:absolute;top:-641;width:1354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<v:textbox style="mso-fit-shape-to-text:t">
                  <w:txbxContent>
                    <w:p w14:paraId="2013CA1C" w14:textId="77777777" w:rsidR="00E3505E" w:rsidRPr="00E433CD" w:rsidRDefault="00E3505E" w:rsidP="00E3505E">
                      <w:pPr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E185F">
                        <w:rPr>
                          <w:rFonts w:ascii="Roboto Light" w:hAnsi="Roboto Light" w:cs="Arial"/>
                          <w:sz w:val="18"/>
                          <w:szCs w:val="18"/>
                        </w:rPr>
                        <w:t>Hauptsponsor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E3505E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72C8803" wp14:editId="226AAA11">
              <wp:simplePos x="0" y="0"/>
              <wp:positionH relativeFrom="column">
                <wp:posOffset>-254924</wp:posOffset>
              </wp:positionH>
              <wp:positionV relativeFrom="paragraph">
                <wp:posOffset>-584200</wp:posOffset>
              </wp:positionV>
              <wp:extent cx="0" cy="10732770"/>
              <wp:effectExtent l="0" t="0" r="12700" b="11430"/>
              <wp:wrapNone/>
              <wp:docPr id="26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3277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6A537C" id="Gerade Verbindung 1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0.05pt,-46pt" to="-20.0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" strokecolor="gray [1629]"/>
          </w:pict>
        </mc:Fallback>
      </mc:AlternateContent>
    </w:r>
  </w:p>
  <w:p w14:paraId="6FA6F76C" w14:textId="77777777" w:rsidR="00E3505E" w:rsidRDefault="00E3505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7BBF3" w14:textId="77777777" w:rsidR="00506251" w:rsidRPr="00862E40" w:rsidRDefault="00506251" w:rsidP="009F7307">
    <w:pPr>
      <w:pStyle w:val="Kopfzeile"/>
      <w:tabs>
        <w:tab w:val="clear" w:pos="4703"/>
        <w:tab w:val="left" w:pos="709"/>
      </w:tabs>
      <w:ind w:right="57"/>
      <w:rPr>
        <w:rFonts w:ascii="Arial" w:hAnsi="Arial" w:cs="Arial"/>
        <w:sz w:val="18"/>
        <w:szCs w:val="18"/>
      </w:rPr>
    </w:pPr>
    <w:bookmarkStart w:id="0" w:name="_Hlk192495027"/>
    <w:bookmarkStart w:id="1" w:name="_Hlk192495028"/>
    <w:bookmarkStart w:id="2" w:name="_Hlk192495029"/>
    <w:bookmarkStart w:id="3" w:name="_Hlk192495030"/>
    <w:bookmarkStart w:id="4" w:name="_Hlk192495031"/>
    <w:bookmarkStart w:id="5" w:name="_Hlk192495032"/>
    <w:bookmarkStart w:id="6" w:name="_Hlk192495033"/>
    <w:bookmarkStart w:id="7" w:name="_Hlk192495034"/>
    <w:r>
      <w:rPr>
        <w:rFonts w:ascii="Arial" w:hAnsi="Arial" w:cs="Arial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42879" behindDoc="0" locked="0" layoutInCell="1" allowOverlap="1" wp14:anchorId="5E6561CC" wp14:editId="7265ACFE">
              <wp:simplePos x="0" y="0"/>
              <wp:positionH relativeFrom="column">
                <wp:posOffset>3876403</wp:posOffset>
              </wp:positionH>
              <wp:positionV relativeFrom="paragraph">
                <wp:posOffset>-77470</wp:posOffset>
              </wp:positionV>
              <wp:extent cx="1354454" cy="1510031"/>
              <wp:effectExtent l="0" t="0" r="0" b="0"/>
              <wp:wrapNone/>
              <wp:docPr id="38031863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4454" cy="1510031"/>
                        <a:chOff x="0" y="0"/>
                        <a:chExt cx="1355088" cy="1510073"/>
                      </a:xfrm>
                    </wpg:grpSpPr>
                    <pic:pic xmlns:pic="http://schemas.openxmlformats.org/drawingml/2006/picture">
                      <pic:nvPicPr>
                        <pic:cNvPr id="436120444" name="Grafik 43612044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4769" y="0"/>
                          <a:ext cx="598805" cy="9417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81725428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1043336"/>
                          <a:ext cx="1355088" cy="466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E0BEE" w14:textId="77777777" w:rsidR="00506251" w:rsidRPr="006E185F" w:rsidRDefault="00506251" w:rsidP="003C1EFC">
                            <w:pPr>
                              <w:jc w:val="right"/>
                              <w:rPr>
                                <w:rFonts w:ascii="Roboto" w:hAnsi="Roboto" w:cs="Arial"/>
                                <w:b/>
                                <w:bCs/>
                                <w:color w:val="E30613"/>
                                <w:szCs w:val="24"/>
                              </w:rPr>
                            </w:pPr>
                            <w:r w:rsidRPr="006E185F">
                              <w:rPr>
                                <w:rFonts w:ascii="Roboto" w:hAnsi="Roboto" w:cs="Arial"/>
                                <w:b/>
                                <w:bCs/>
                                <w:color w:val="E30613"/>
                                <w:szCs w:val="24"/>
                              </w:rPr>
                              <w:t>Fussballclub</w:t>
                            </w:r>
                          </w:p>
                          <w:p w14:paraId="256C6ABA" w14:textId="77777777" w:rsidR="00506251" w:rsidRPr="009F7307" w:rsidRDefault="00506251" w:rsidP="009F7307">
                            <w:pPr>
                              <w:jc w:val="right"/>
                              <w:rPr>
                                <w:rFonts w:ascii="Roboto" w:hAnsi="Roboto" w:cs="Arial"/>
                                <w:b/>
                                <w:bCs/>
                                <w:color w:val="E30613"/>
                                <w:szCs w:val="24"/>
                              </w:rPr>
                            </w:pPr>
                            <w:r w:rsidRPr="006E185F">
                              <w:rPr>
                                <w:rFonts w:ascii="Roboto" w:hAnsi="Roboto" w:cs="Arial"/>
                                <w:b/>
                                <w:bCs/>
                                <w:color w:val="E30613"/>
                                <w:szCs w:val="24"/>
                              </w:rPr>
                              <w:t>Münsingen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6561CC" id="_x0000_s1044" style="position:absolute;margin-left:305.25pt;margin-top:-6.1pt;width:106.65pt;height:118.9pt;z-index:251642879" coordsize="13550,1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36120444" o:spid="_x0000_s1045" type="#_x0000_t75" style="position:absolute;left:6447;width:5988;height:9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46" type="#_x0000_t202" style="position:absolute;top:10433;width:1355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" stroked="f">
                <v:textbox style="mso-fit-shape-to-text:t">
                  <w:txbxContent>
                    <w:p w14:paraId="358E0BEE" w14:textId="77777777" w:rsidR="00506251" w:rsidRPr="006E185F" w:rsidRDefault="00506251" w:rsidP="003C1EFC">
                      <w:pPr>
                        <w:jc w:val="right"/>
                        <w:rPr>
                          <w:rFonts w:ascii="Roboto" w:hAnsi="Roboto" w:cs="Arial"/>
                          <w:b/>
                          <w:bCs/>
                          <w:color w:val="E30613"/>
                          <w:szCs w:val="24"/>
                        </w:rPr>
                      </w:pPr>
                      <w:r w:rsidRPr="006E185F">
                        <w:rPr>
                          <w:rFonts w:ascii="Roboto" w:hAnsi="Roboto" w:cs="Arial"/>
                          <w:b/>
                          <w:bCs/>
                          <w:color w:val="E30613"/>
                          <w:szCs w:val="24"/>
                        </w:rPr>
                        <w:t>Fussballclub</w:t>
                      </w:r>
                    </w:p>
                    <w:p w14:paraId="256C6ABA" w14:textId="77777777" w:rsidR="00506251" w:rsidRPr="009F7307" w:rsidRDefault="00506251" w:rsidP="009F7307">
                      <w:pPr>
                        <w:jc w:val="right"/>
                        <w:rPr>
                          <w:rFonts w:ascii="Roboto" w:hAnsi="Roboto" w:cs="Arial"/>
                          <w:b/>
                          <w:bCs/>
                          <w:color w:val="E30613"/>
                          <w:szCs w:val="24"/>
                        </w:rPr>
                      </w:pPr>
                      <w:r w:rsidRPr="006E185F">
                        <w:rPr>
                          <w:rFonts w:ascii="Roboto" w:hAnsi="Roboto" w:cs="Arial"/>
                          <w:b/>
                          <w:bCs/>
                          <w:color w:val="E30613"/>
                          <w:szCs w:val="24"/>
                        </w:rPr>
                        <w:t>Münsingen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41AA7CF7" wp14:editId="4488F0C3">
              <wp:simplePos x="0" y="0"/>
              <wp:positionH relativeFrom="column">
                <wp:posOffset>-1742440</wp:posOffset>
              </wp:positionH>
              <wp:positionV relativeFrom="paragraph">
                <wp:posOffset>2360295</wp:posOffset>
              </wp:positionV>
              <wp:extent cx="1353820" cy="2180284"/>
              <wp:effectExtent l="0" t="0" r="5080" b="4445"/>
              <wp:wrapNone/>
              <wp:docPr id="196854823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3820" cy="2180284"/>
                        <a:chOff x="0" y="0"/>
                        <a:chExt cx="1354454" cy="2182084"/>
                      </a:xfrm>
                    </wpg:grpSpPr>
                    <wpg:grpSp>
                      <wpg:cNvPr id="1044904425" name="Gruppieren 4"/>
                      <wpg:cNvGrpSpPr/>
                      <wpg:grpSpPr>
                        <a:xfrm>
                          <a:off x="0" y="0"/>
                          <a:ext cx="1354454" cy="1548824"/>
                          <a:chOff x="0" y="0"/>
                          <a:chExt cx="1355088" cy="1549388"/>
                        </a:xfrm>
                      </wpg:grpSpPr>
                      <wps:wsp>
                        <wps:cNvPr id="206362037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5088" cy="684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2D133" w14:textId="77777777" w:rsidR="00506251" w:rsidRPr="006E185F" w:rsidRDefault="00506251" w:rsidP="00862E40">
                              <w:pPr>
                                <w:jc w:val="right"/>
                                <w:rPr>
                                  <w:rFonts w:ascii="Roboto Light" w:hAnsi="Roboto Light" w:cs="Arial"/>
                                  <w:sz w:val="18"/>
                                  <w:szCs w:val="18"/>
                                </w:rPr>
                              </w:pPr>
                              <w:r w:rsidRPr="006E185F">
                                <w:rPr>
                                  <w:rFonts w:ascii="Roboto Light" w:hAnsi="Roboto Light" w:cs="Arial"/>
                                  <w:sz w:val="18"/>
                                  <w:szCs w:val="18"/>
                                </w:rPr>
                                <w:t>Co-Sponsoren</w:t>
                              </w:r>
                            </w:p>
                            <w:p w14:paraId="72903198" w14:textId="77777777" w:rsidR="00506251" w:rsidRDefault="00506251" w:rsidP="00862E4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20CB8A89" w14:textId="77777777" w:rsidR="00506251" w:rsidRPr="00E433CD" w:rsidRDefault="00506251" w:rsidP="00862E4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4E40782" wp14:editId="7B00D99E">
                                    <wp:extent cx="1008000" cy="318317"/>
                                    <wp:effectExtent l="0" t="0" r="0" b="0"/>
                                    <wp:docPr id="8" name="Grafik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Biral_Logo_rgb_40mm.eps"/>
                                            <pic:cNvPicPr/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08000" cy="3183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0541367" name="Grafik 19054136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61676" y="1198406"/>
                            <a:ext cx="1192778" cy="350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632485" name="Grafik 13096324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220" t="38881" r="11790" b="19288"/>
                          <a:stretch/>
                        </pic:blipFill>
                        <pic:spPr bwMode="auto">
                          <a:xfrm>
                            <a:off x="231840" y="842494"/>
                            <a:ext cx="1062497" cy="189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62941454" name="Grafik 3" descr="Ein Bild, das Text, Schrift, Screenshot, Grafiken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5182" y="1718534"/>
                          <a:ext cx="999490" cy="463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AA7CF7" id="_x0000_s1047" style="position:absolute;margin-left:-137.2pt;margin-top:185.85pt;width:106.6pt;height:171.7pt;z-index:251686912;mso-height-relative:margin" coordsize="13544,218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Z2VGb3JtYXQuUE1B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wOS0wNC0yOFQxNTozOTowMlo8L2RhdGU+&#10;CgkJCQkJPGtleT5jb20uYXBwbGUucHJpbnQudGlja2V0LnN0YXRlRmxhZzwva2V5PgoJCQkJCTxp&#10;bnRlZ2VyPjA8L2ludGVnZXI+CgkJCQk8L2RpY3Q+CgkJCTwvYXJyYXk+CgkJPC9kaWN0PgoJCTxr&#10;ZXk+Y29tLmFwcGxlLnByaW50LlBhcGVySW5mby5QTVBhcGVyTmFtZT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TkAAAAAUmdodGxvbmcAAAQn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COEJJ&#10;TQQMAAAAAAvnAAAAAQAAAKAAAAAvAAAB4AAAWCAAAAvLABgAAf/Y/+AAEEpGSUYAAQIAAEgASAAA&#10;/+0ADEFkb2JlX0NNAAH/7gAOQWRvYmUAZIAAAAAB/9sAhAAMCAgICQgMCQkMEQsKCxEVDwwMDxUY&#10;ExMVExMYEQwMDAwMDBEMDAwMDAwMDAwMDAwMDAwMDAwMDAwMDAwMDAwMAQ0LCw0ODRAODhAUDg4O&#10;FBQODg4OFBEMDAwMDBERDAwMDAwMEQwMDAwMDAwMDAwMDAwMDAwMDAwMDAwMDAwMDAz/wAARCAAv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4ADkFkb2JlAGRAAAAAAf/b&#10;AIQAAQEBAQEBAQEBAQEBAQEBAQEBAQEBAQEBAQEBAQEBAQEBAQEBAQEBAQEBAQICAgICAgICAgIC&#10;AwMDAwMDAwMDAwEBAQEBAQEBAQEBAgIBAgIDAwMDAwMDAwMDAwMDAwMDAwMDAwMDAwMDAwMDAwMD&#10;AwMDAwMDAwMDAwMDAwMDAwMD/8AAEQgBOQQnAwERAAIRAQMRAf/dAAQAh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AAAAAAAEiZ4&#10;AAAAAAAAAAAAAAAAAAAAABImeAAAAAAAAAAAAAAAAAAAAAASJngAAAAAAAAAAAAAAOD/s3cvsHVV&#10;B7qAVxw/sBMnuUkMwihT+sQooY/bBMhEqgqe207UDhjUmdIWUilzlYICw0hwKRpmhtKWiqlAU0qj&#10;0khEaiiItigNaau0M3W5apXLI+lMH1i4XNpLG8WICaHBduw4dszV2ukJJo2dh88+Pmev75OO4oBj&#10;7/U4e+919lr/Ag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">
              <v:group id="_x0000_s1048" style="position:absolute;width:13544;height:15488" coordsize="13550,1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">
                <v:shape id="Textfeld 2" o:spid="_x0000_s1049" type="#_x0000_t202" style="position:absolute;width:13550;height:6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" filled="f" stroked="f">
                  <v:textbox style="mso-fit-shape-to-text:t">
                    <w:txbxContent>
                      <w:p w14:paraId="0232D133" w14:textId="77777777" w:rsidR="00506251" w:rsidRPr="006E185F" w:rsidRDefault="00506251" w:rsidP="00862E40">
                        <w:pPr>
                          <w:jc w:val="right"/>
                          <w:rPr>
                            <w:rFonts w:ascii="Roboto Light" w:hAnsi="Roboto Light" w:cs="Arial"/>
                            <w:sz w:val="18"/>
                            <w:szCs w:val="18"/>
                          </w:rPr>
                        </w:pPr>
                        <w:r w:rsidRPr="006E185F">
                          <w:rPr>
                            <w:rFonts w:ascii="Roboto Light" w:hAnsi="Roboto Light" w:cs="Arial"/>
                            <w:sz w:val="18"/>
                            <w:szCs w:val="18"/>
                          </w:rPr>
                          <w:t>Co-Sponsoren</w:t>
                        </w:r>
                      </w:p>
                      <w:p w14:paraId="72903198" w14:textId="77777777" w:rsidR="00506251" w:rsidRDefault="00506251" w:rsidP="00862E4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20CB8A89" w14:textId="77777777" w:rsidR="00506251" w:rsidRPr="00E433CD" w:rsidRDefault="00506251" w:rsidP="00862E4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4E40782" wp14:editId="7B00D99E">
                              <wp:extent cx="1008000" cy="318317"/>
                              <wp:effectExtent l="0" t="0" r="0" b="0"/>
                              <wp:docPr id="8" name="Grafik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Biral_Logo_rgb_40mm.eps"/>
                                      <pic:cNvPicPr/>
                                    </pic:nvPicPr>
                                    <pic:blipFill>
                                      <a:blip r:embed="rId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8000" cy="3183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Grafik 190541367" o:spid="_x0000_s1050" type="#_x0000_t75" style="position:absolute;left:1616;top:11984;width:11928;height:3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">
                  <v:imagedata r:id="rId7" o:title=""/>
                </v:shape>
                <v:shape id="Grafik 1309632485" o:spid="_x0000_s1051" type="#_x0000_t75" style="position:absolute;left:2318;top:8424;width:10625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">
                  <v:imagedata r:id="rId8" o:title="" croptop="25481f" cropbottom="12641f" cropleft="8008f" cropright="7727f"/>
                </v:shape>
              </v:group>
              <v:shape id="Grafik 3" o:spid="_x0000_s1052" type="#_x0000_t75" alt="Ein Bild, das Text, Schrift, Screenshot, Grafiken enthält.&#10;&#10;KI-generierte Inhalte können fehlerhaft sein." style="position:absolute;left:2551;top:17185;width:9995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">
                <v:imagedata r:id="rId9" o:title="Ein Bild, das Text, Schrift, Screenshot, Grafiken enthält.&#10;&#10;KI-generierte Inhalte können fehlerhaft sein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54894B4B" wp14:editId="321A7003">
              <wp:simplePos x="0" y="0"/>
              <wp:positionH relativeFrom="column">
                <wp:posOffset>-1758950</wp:posOffset>
              </wp:positionH>
              <wp:positionV relativeFrom="paragraph">
                <wp:posOffset>981075</wp:posOffset>
              </wp:positionV>
              <wp:extent cx="1353820" cy="801370"/>
              <wp:effectExtent l="0" t="0" r="5080" b="0"/>
              <wp:wrapNone/>
              <wp:docPr id="452462220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3820" cy="801370"/>
                        <a:chOff x="0" y="-64119"/>
                        <a:chExt cx="1354454" cy="802327"/>
                      </a:xfrm>
                    </wpg:grpSpPr>
                    <pic:pic xmlns:pic="http://schemas.openxmlformats.org/drawingml/2006/picture">
                      <pic:nvPicPr>
                        <pic:cNvPr id="1658836776" name="Grafik 1658836776" descr="Ein Bild, das Schrift, Text, Logo, Grafiken enthält.&#10;&#10;Automatisch generierte Beschreibu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934" b="28939"/>
                        <a:stretch/>
                      </pic:blipFill>
                      <pic:spPr bwMode="auto">
                        <a:xfrm>
                          <a:off x="231730" y="287216"/>
                          <a:ext cx="1072800" cy="4509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2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-64119"/>
                          <a:ext cx="1354454" cy="23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7B066" w14:textId="77777777" w:rsidR="00506251" w:rsidRPr="00E433CD" w:rsidRDefault="00506251" w:rsidP="00862E40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E185F">
                              <w:rPr>
                                <w:rFonts w:ascii="Roboto Light" w:hAnsi="Roboto Light" w:cs="Arial"/>
                                <w:sz w:val="18"/>
                                <w:szCs w:val="18"/>
                              </w:rPr>
                              <w:t>Hauptsponsor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894B4B" id="_x0000_s1053" style="position:absolute;margin-left:-138.5pt;margin-top:77.25pt;width:106.6pt;height:63.1pt;z-index:251680768;mso-height-relative:margin" coordorigin=",-641" coordsize="13544,80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">
              <v:shape id="Grafik 1658836776" o:spid="_x0000_s1054" type="#_x0000_t75" alt="Ein Bild, das Schrift, Text, Logo, Grafiken enthält.&#10;&#10;Automatisch generierte Beschreibung" style="position:absolute;left:2317;top:2872;width:10728;height:4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">
                <v:imagedata r:id="rId11" o:title="Ein Bild, das Schrift, Text, Logo, Grafiken enthält" croptop="19618f" cropbottom="18965f"/>
              </v:shape>
              <v:shape id="Textfeld 2" o:spid="_x0000_s1055" type="#_x0000_t202" style="position:absolute;top:-641;width:1354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<v:textbox style="mso-fit-shape-to-text:t">
                  <w:txbxContent>
                    <w:p w14:paraId="61F7B066" w14:textId="77777777" w:rsidR="00506251" w:rsidRPr="00E433CD" w:rsidRDefault="00506251" w:rsidP="00862E40">
                      <w:pPr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E185F">
                        <w:rPr>
                          <w:rFonts w:ascii="Roboto Light" w:hAnsi="Roboto Light" w:cs="Arial"/>
                          <w:sz w:val="18"/>
                          <w:szCs w:val="18"/>
                        </w:rPr>
                        <w:t>Hauptsponsor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B47EEEB" wp14:editId="51A58051">
              <wp:simplePos x="0" y="0"/>
              <wp:positionH relativeFrom="column">
                <wp:posOffset>-254924</wp:posOffset>
              </wp:positionH>
              <wp:positionV relativeFrom="paragraph">
                <wp:posOffset>-584200</wp:posOffset>
              </wp:positionV>
              <wp:extent cx="0" cy="10732770"/>
              <wp:effectExtent l="0" t="0" r="12700" b="11430"/>
              <wp:wrapNone/>
              <wp:docPr id="944613052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3277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20A297" id="Gerade Verbindung 1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0.05pt,-46pt" to="-20.0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" strokecolor="gray [1629]"/>
          </w:pict>
        </mc:Fallback>
      </mc:AlternateContent>
    </w:r>
    <w:bookmarkEnd w:id="0"/>
    <w:bookmarkEnd w:id="1"/>
    <w:bookmarkEnd w:id="2"/>
    <w:bookmarkEnd w:id="3"/>
    <w:bookmarkEnd w:id="4"/>
    <w:bookmarkEnd w:id="5"/>
    <w:bookmarkEnd w:id="6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EE0"/>
    <w:multiLevelType w:val="hybridMultilevel"/>
    <w:tmpl w:val="A15486E6"/>
    <w:lvl w:ilvl="0" w:tplc="C36E019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C5E07"/>
    <w:multiLevelType w:val="hybridMultilevel"/>
    <w:tmpl w:val="01686F2E"/>
    <w:lvl w:ilvl="0" w:tplc="5E8C8F6E">
      <w:numFmt w:val="bullet"/>
      <w:lvlText w:val="-"/>
      <w:lvlJc w:val="left"/>
      <w:pPr>
        <w:ind w:left="1069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6860771E"/>
    <w:multiLevelType w:val="hybridMultilevel"/>
    <w:tmpl w:val="03CE4D40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E13753"/>
    <w:multiLevelType w:val="hybridMultilevel"/>
    <w:tmpl w:val="5F5CA3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1F2E11"/>
    <w:multiLevelType w:val="hybridMultilevel"/>
    <w:tmpl w:val="F1AE51E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623FCF"/>
    <w:multiLevelType w:val="hybridMultilevel"/>
    <w:tmpl w:val="9B28D0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C03CEF"/>
    <w:multiLevelType w:val="hybridMultilevel"/>
    <w:tmpl w:val="284A1E1A"/>
    <w:lvl w:ilvl="0" w:tplc="7FDC884A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950314">
    <w:abstractNumId w:val="1"/>
  </w:num>
  <w:num w:numId="2" w16cid:durableId="242448018">
    <w:abstractNumId w:val="6"/>
  </w:num>
  <w:num w:numId="3" w16cid:durableId="921522886">
    <w:abstractNumId w:val="2"/>
  </w:num>
  <w:num w:numId="4" w16cid:durableId="90392077">
    <w:abstractNumId w:val="0"/>
  </w:num>
  <w:num w:numId="5" w16cid:durableId="2036534797">
    <w:abstractNumId w:val="3"/>
  </w:num>
  <w:num w:numId="6" w16cid:durableId="1828747570">
    <w:abstractNumId w:val="5"/>
  </w:num>
  <w:num w:numId="7" w16cid:durableId="16643095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odbc"/>
    <w:query w:val="SELECT * FROM ``"/>
    <w:activeRecord w:val="-1"/>
  </w:mailMerge>
  <w:documentProtection w:formatting="1" w:enforcement="0"/>
  <w:defaultTabStop w:val="113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7A2"/>
    <w:rsid w:val="00000391"/>
    <w:rsid w:val="0000354D"/>
    <w:rsid w:val="00006BD7"/>
    <w:rsid w:val="0004416A"/>
    <w:rsid w:val="0006135F"/>
    <w:rsid w:val="00062DAD"/>
    <w:rsid w:val="00077B37"/>
    <w:rsid w:val="000A6C89"/>
    <w:rsid w:val="000D025B"/>
    <w:rsid w:val="000D6F7F"/>
    <w:rsid w:val="00104C0A"/>
    <w:rsid w:val="00111FAD"/>
    <w:rsid w:val="001149E7"/>
    <w:rsid w:val="00155431"/>
    <w:rsid w:val="00166782"/>
    <w:rsid w:val="00174A55"/>
    <w:rsid w:val="00183FE6"/>
    <w:rsid w:val="0019663A"/>
    <w:rsid w:val="001A7B83"/>
    <w:rsid w:val="001C5D82"/>
    <w:rsid w:val="001D1B13"/>
    <w:rsid w:val="001D612F"/>
    <w:rsid w:val="001F1F8F"/>
    <w:rsid w:val="001F7B36"/>
    <w:rsid w:val="0022309B"/>
    <w:rsid w:val="00232F99"/>
    <w:rsid w:val="00241B36"/>
    <w:rsid w:val="00244583"/>
    <w:rsid w:val="00261E98"/>
    <w:rsid w:val="00276705"/>
    <w:rsid w:val="0028397D"/>
    <w:rsid w:val="00295203"/>
    <w:rsid w:val="002B038E"/>
    <w:rsid w:val="002D1A16"/>
    <w:rsid w:val="002D37EE"/>
    <w:rsid w:val="002E1FC2"/>
    <w:rsid w:val="002E20D5"/>
    <w:rsid w:val="002F2BB6"/>
    <w:rsid w:val="002F7E7E"/>
    <w:rsid w:val="003042F4"/>
    <w:rsid w:val="00333938"/>
    <w:rsid w:val="00334F88"/>
    <w:rsid w:val="0035496E"/>
    <w:rsid w:val="00354996"/>
    <w:rsid w:val="0036474B"/>
    <w:rsid w:val="00365E1A"/>
    <w:rsid w:val="00373C7C"/>
    <w:rsid w:val="00380E8B"/>
    <w:rsid w:val="00396613"/>
    <w:rsid w:val="003A130D"/>
    <w:rsid w:val="003A405A"/>
    <w:rsid w:val="003B5493"/>
    <w:rsid w:val="003B769D"/>
    <w:rsid w:val="003C1EFC"/>
    <w:rsid w:val="003C27F7"/>
    <w:rsid w:val="003C4D64"/>
    <w:rsid w:val="003F6BFB"/>
    <w:rsid w:val="00416679"/>
    <w:rsid w:val="004264BC"/>
    <w:rsid w:val="00433F1E"/>
    <w:rsid w:val="00445289"/>
    <w:rsid w:val="00450521"/>
    <w:rsid w:val="0045230F"/>
    <w:rsid w:val="00454CC1"/>
    <w:rsid w:val="004552B4"/>
    <w:rsid w:val="00461D68"/>
    <w:rsid w:val="004947A2"/>
    <w:rsid w:val="004B28F9"/>
    <w:rsid w:val="004B50F5"/>
    <w:rsid w:val="004D0954"/>
    <w:rsid w:val="004F06A7"/>
    <w:rsid w:val="004F25A8"/>
    <w:rsid w:val="00505E98"/>
    <w:rsid w:val="00506251"/>
    <w:rsid w:val="00506798"/>
    <w:rsid w:val="005068DD"/>
    <w:rsid w:val="00507901"/>
    <w:rsid w:val="00514598"/>
    <w:rsid w:val="005210FC"/>
    <w:rsid w:val="00534B76"/>
    <w:rsid w:val="005606A8"/>
    <w:rsid w:val="00574933"/>
    <w:rsid w:val="005752EF"/>
    <w:rsid w:val="00577E2C"/>
    <w:rsid w:val="00586F91"/>
    <w:rsid w:val="005905A0"/>
    <w:rsid w:val="00592E3B"/>
    <w:rsid w:val="005A4A14"/>
    <w:rsid w:val="005B1588"/>
    <w:rsid w:val="005C0424"/>
    <w:rsid w:val="005C50F9"/>
    <w:rsid w:val="005E5C18"/>
    <w:rsid w:val="005F091D"/>
    <w:rsid w:val="005F3A45"/>
    <w:rsid w:val="005F5886"/>
    <w:rsid w:val="00600C18"/>
    <w:rsid w:val="00606F33"/>
    <w:rsid w:val="006116BF"/>
    <w:rsid w:val="00630071"/>
    <w:rsid w:val="00631E48"/>
    <w:rsid w:val="00643655"/>
    <w:rsid w:val="00646FF0"/>
    <w:rsid w:val="006610D0"/>
    <w:rsid w:val="00661C9D"/>
    <w:rsid w:val="00666497"/>
    <w:rsid w:val="00675733"/>
    <w:rsid w:val="00675C70"/>
    <w:rsid w:val="00681CC9"/>
    <w:rsid w:val="0068502D"/>
    <w:rsid w:val="0069147C"/>
    <w:rsid w:val="006A4F7B"/>
    <w:rsid w:val="006B0214"/>
    <w:rsid w:val="006B31DA"/>
    <w:rsid w:val="006C5115"/>
    <w:rsid w:val="006D415C"/>
    <w:rsid w:val="006D6BF2"/>
    <w:rsid w:val="006E185F"/>
    <w:rsid w:val="006F053F"/>
    <w:rsid w:val="006F1515"/>
    <w:rsid w:val="006F16C8"/>
    <w:rsid w:val="006F27CF"/>
    <w:rsid w:val="006F7EE0"/>
    <w:rsid w:val="00702221"/>
    <w:rsid w:val="00706C9B"/>
    <w:rsid w:val="00713C57"/>
    <w:rsid w:val="007252C4"/>
    <w:rsid w:val="007367EA"/>
    <w:rsid w:val="0073688E"/>
    <w:rsid w:val="007519E7"/>
    <w:rsid w:val="00767201"/>
    <w:rsid w:val="007706A7"/>
    <w:rsid w:val="007A2944"/>
    <w:rsid w:val="007A75E5"/>
    <w:rsid w:val="007C6525"/>
    <w:rsid w:val="007E3AEE"/>
    <w:rsid w:val="008001F1"/>
    <w:rsid w:val="00843BB9"/>
    <w:rsid w:val="00845C3F"/>
    <w:rsid w:val="00847678"/>
    <w:rsid w:val="00862E40"/>
    <w:rsid w:val="00864A10"/>
    <w:rsid w:val="00866BD7"/>
    <w:rsid w:val="00874705"/>
    <w:rsid w:val="008761DA"/>
    <w:rsid w:val="00883A94"/>
    <w:rsid w:val="008A170E"/>
    <w:rsid w:val="008A6F20"/>
    <w:rsid w:val="008C254C"/>
    <w:rsid w:val="008C65AA"/>
    <w:rsid w:val="008C6BE7"/>
    <w:rsid w:val="008C7E67"/>
    <w:rsid w:val="008D0955"/>
    <w:rsid w:val="008D5C9F"/>
    <w:rsid w:val="008E3B51"/>
    <w:rsid w:val="00914D2B"/>
    <w:rsid w:val="00922FEB"/>
    <w:rsid w:val="00930CC2"/>
    <w:rsid w:val="009544D4"/>
    <w:rsid w:val="00963D20"/>
    <w:rsid w:val="0097608D"/>
    <w:rsid w:val="009C1140"/>
    <w:rsid w:val="009C5D7B"/>
    <w:rsid w:val="009C61D3"/>
    <w:rsid w:val="009D4968"/>
    <w:rsid w:val="009E341B"/>
    <w:rsid w:val="009F39E6"/>
    <w:rsid w:val="009F4427"/>
    <w:rsid w:val="009F7307"/>
    <w:rsid w:val="00A00F31"/>
    <w:rsid w:val="00A0422A"/>
    <w:rsid w:val="00A06D47"/>
    <w:rsid w:val="00A123AA"/>
    <w:rsid w:val="00A36EF5"/>
    <w:rsid w:val="00A434A4"/>
    <w:rsid w:val="00A54992"/>
    <w:rsid w:val="00A56979"/>
    <w:rsid w:val="00A70CC8"/>
    <w:rsid w:val="00A8243D"/>
    <w:rsid w:val="00A83ACA"/>
    <w:rsid w:val="00A94734"/>
    <w:rsid w:val="00A961B4"/>
    <w:rsid w:val="00AA0976"/>
    <w:rsid w:val="00AA20FB"/>
    <w:rsid w:val="00AA23E3"/>
    <w:rsid w:val="00AB080A"/>
    <w:rsid w:val="00AB0B68"/>
    <w:rsid w:val="00AB64BF"/>
    <w:rsid w:val="00AC2934"/>
    <w:rsid w:val="00AE1E91"/>
    <w:rsid w:val="00B00048"/>
    <w:rsid w:val="00B10C8F"/>
    <w:rsid w:val="00B25670"/>
    <w:rsid w:val="00B377A7"/>
    <w:rsid w:val="00B46DDC"/>
    <w:rsid w:val="00B52356"/>
    <w:rsid w:val="00B8353E"/>
    <w:rsid w:val="00BE0406"/>
    <w:rsid w:val="00BE10F3"/>
    <w:rsid w:val="00BE7280"/>
    <w:rsid w:val="00BF4264"/>
    <w:rsid w:val="00C01C09"/>
    <w:rsid w:val="00C13F4D"/>
    <w:rsid w:val="00C22DBF"/>
    <w:rsid w:val="00C2631A"/>
    <w:rsid w:val="00C26974"/>
    <w:rsid w:val="00C33E56"/>
    <w:rsid w:val="00C37B3D"/>
    <w:rsid w:val="00C602D2"/>
    <w:rsid w:val="00C6450E"/>
    <w:rsid w:val="00C708D6"/>
    <w:rsid w:val="00C81C60"/>
    <w:rsid w:val="00C915AE"/>
    <w:rsid w:val="00C93895"/>
    <w:rsid w:val="00CB5E55"/>
    <w:rsid w:val="00CB5F45"/>
    <w:rsid w:val="00CC338E"/>
    <w:rsid w:val="00CC6CA9"/>
    <w:rsid w:val="00CD1326"/>
    <w:rsid w:val="00CE7758"/>
    <w:rsid w:val="00D3015B"/>
    <w:rsid w:val="00D37EE4"/>
    <w:rsid w:val="00D570C0"/>
    <w:rsid w:val="00D777B2"/>
    <w:rsid w:val="00D86054"/>
    <w:rsid w:val="00D866E4"/>
    <w:rsid w:val="00D906BC"/>
    <w:rsid w:val="00DB1FAB"/>
    <w:rsid w:val="00DD0F15"/>
    <w:rsid w:val="00DF2441"/>
    <w:rsid w:val="00E1313B"/>
    <w:rsid w:val="00E248F4"/>
    <w:rsid w:val="00E24DFF"/>
    <w:rsid w:val="00E3198A"/>
    <w:rsid w:val="00E3505E"/>
    <w:rsid w:val="00E433CD"/>
    <w:rsid w:val="00E4393D"/>
    <w:rsid w:val="00E449B4"/>
    <w:rsid w:val="00E524BA"/>
    <w:rsid w:val="00E54840"/>
    <w:rsid w:val="00E562AA"/>
    <w:rsid w:val="00EB651F"/>
    <w:rsid w:val="00EC391C"/>
    <w:rsid w:val="00EC5A3D"/>
    <w:rsid w:val="00ED17ED"/>
    <w:rsid w:val="00ED615F"/>
    <w:rsid w:val="00EE2E06"/>
    <w:rsid w:val="00F01C36"/>
    <w:rsid w:val="00F042D6"/>
    <w:rsid w:val="00F12CF1"/>
    <w:rsid w:val="00F2072A"/>
    <w:rsid w:val="00F20C1C"/>
    <w:rsid w:val="00F33560"/>
    <w:rsid w:val="00F434E5"/>
    <w:rsid w:val="00F54F50"/>
    <w:rsid w:val="00F63A70"/>
    <w:rsid w:val="00F66D18"/>
    <w:rsid w:val="00F66DDF"/>
    <w:rsid w:val="00F9521A"/>
    <w:rsid w:val="00FB6F2A"/>
    <w:rsid w:val="00FC1F50"/>
    <w:rsid w:val="00FD08F7"/>
    <w:rsid w:val="00FE0853"/>
    <w:rsid w:val="00FF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4:docId w14:val="04F874A1"/>
  <w15:docId w15:val="{CE806C10-4BA1-402B-B372-05DF06447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505E"/>
    <w:rPr>
      <w:rFonts w:ascii="Times" w:hAnsi="Times"/>
      <w:sz w:val="24"/>
    </w:rPr>
  </w:style>
  <w:style w:type="paragraph" w:styleId="berschrift1">
    <w:name w:val="heading 1"/>
    <w:basedOn w:val="Standard"/>
    <w:next w:val="Standard"/>
    <w:qFormat/>
    <w:rsid w:val="00D906BC"/>
    <w:pPr>
      <w:keepNext/>
      <w:spacing w:before="20" w:after="20" w:line="320" w:lineRule="exact"/>
      <w:ind w:left="-635" w:firstLine="635"/>
      <w:outlineLvl w:val="0"/>
    </w:pPr>
    <w:rPr>
      <w:rFonts w:ascii="Futura Book" w:hAnsi="Futura Book"/>
      <w:i/>
      <w:sz w:val="32"/>
    </w:rPr>
  </w:style>
  <w:style w:type="paragraph" w:styleId="berschrift2">
    <w:name w:val="heading 2"/>
    <w:basedOn w:val="Standard"/>
    <w:next w:val="Standard"/>
    <w:qFormat/>
    <w:rsid w:val="00D906BC"/>
    <w:pPr>
      <w:keepNext/>
      <w:spacing w:before="20" w:after="20"/>
      <w:outlineLvl w:val="1"/>
    </w:pPr>
    <w:rPr>
      <w:rFonts w:ascii="FuturaMedium" w:hAnsi="FuturaMedium"/>
      <w:b/>
      <w:sz w:val="4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C254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8C25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C254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C254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D906BC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rsid w:val="00D906BC"/>
    <w:pPr>
      <w:tabs>
        <w:tab w:val="center" w:pos="4703"/>
        <w:tab w:val="right" w:pos="9406"/>
      </w:tabs>
    </w:pPr>
  </w:style>
  <w:style w:type="paragraph" w:styleId="Sprechblasentext">
    <w:name w:val="Balloon Text"/>
    <w:basedOn w:val="Standard"/>
    <w:semiHidden/>
    <w:rsid w:val="00D8605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F3A45"/>
    <w:rPr>
      <w:color w:val="0000FF" w:themeColor="hyperlink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rsid w:val="006D6BF2"/>
    <w:rPr>
      <w:rFonts w:ascii="Times" w:hAnsi="Times"/>
      <w:sz w:val="24"/>
      <w:lang w:val="en-US"/>
    </w:rPr>
  </w:style>
  <w:style w:type="paragraph" w:styleId="Listenabsatz">
    <w:name w:val="List Paragraph"/>
    <w:basedOn w:val="Standard"/>
    <w:uiPriority w:val="34"/>
    <w:qFormat/>
    <w:rsid w:val="00F20C1C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254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254C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C254C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C254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KeinLeerraum">
    <w:name w:val="No Spacing"/>
    <w:uiPriority w:val="1"/>
    <w:qFormat/>
    <w:rsid w:val="006E185F"/>
    <w:pPr>
      <w:spacing w:line="288" w:lineRule="auto"/>
    </w:pPr>
    <w:rPr>
      <w:rFonts w:ascii="Roboto Light" w:eastAsiaTheme="minorHAnsi" w:hAnsi="Roboto Light" w:cstheme="minorBidi"/>
      <w:kern w:val="2"/>
      <w:sz w:val="24"/>
      <w:szCs w:val="24"/>
      <w:lang w:eastAsia="en-US"/>
      <w14:ligatures w14:val="standardContextua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664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8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.gugger@mobiliar.ch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peter.gugger@mobiliar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eter.gugger@mobiliar.ch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jpeg"/><Relationship Id="rId1" Type="http://schemas.openxmlformats.org/officeDocument/2006/relationships/image" Target="media/image13.jpg"/><Relationship Id="rId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jpeg"/><Relationship Id="rId1" Type="http://schemas.openxmlformats.org/officeDocument/2006/relationships/image" Target="media/image13.jpg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wmf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jpg"/><Relationship Id="rId4" Type="http://schemas.openxmlformats.org/officeDocument/2006/relationships/image" Target="media/image5.jp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wmf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jpg"/><Relationship Id="rId4" Type="http://schemas.openxmlformats.org/officeDocument/2006/relationships/image" Target="media/image5.jpg"/><Relationship Id="rId9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eller.marcel\AppData\Local\Microsoft\Windows\INetCache\Content.Outlook\Q9YGHVOW\Vorlage_Korrespondenz_mit_Sponsoren_FCM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96AD5-6713-4052-9A0A-6B0FCA48E1F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6624f80-466a-4324-91bb-078ba1487887}" enabled="1" method="Privileged" siteId="{af7227b1-ac3a-4487-9e9f-ba462bb409d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Vorlage_Korrespondenz_mit_Sponsoren_FCM</Template>
  <TotalTime>0</TotalTime>
  <Pages>3</Pages>
  <Words>203</Words>
  <Characters>2676</Characters>
  <Application>Microsoft Office Word</Application>
  <DocSecurity>0</DocSecurity>
  <Lines>22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FCM Briefvorlage</vt:lpstr>
    </vt:vector>
  </TitlesOfParts>
  <Company>FC Münsingen</Company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FCM Briefvorlage</dc:title>
  <dc:subject>Vorlage</dc:subject>
  <dc:creator>Marcel Müller</dc:creator>
  <cp:lastModifiedBy>Gugger Peter</cp:lastModifiedBy>
  <cp:revision>3</cp:revision>
  <cp:lastPrinted>2025-03-10T08:25:00Z</cp:lastPrinted>
  <dcterms:created xsi:type="dcterms:W3CDTF">2026-04-21T08:37:00Z</dcterms:created>
  <dcterms:modified xsi:type="dcterms:W3CDTF">2026-04-21T08:42:00Z</dcterms:modified>
</cp:coreProperties>
</file>