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36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4"/>
      </w:tblGrid>
      <w:tr w:rsidR="00845C3F" w:rsidRPr="00E562AA" w:rsidTr="002F3C15">
        <w:trPr>
          <w:trHeight w:val="1077"/>
        </w:trPr>
        <w:tc>
          <w:tcPr>
            <w:tcW w:w="8364" w:type="dxa"/>
          </w:tcPr>
          <w:p w:rsidR="002F3C15" w:rsidRPr="00937D99" w:rsidRDefault="002F3C15" w:rsidP="002F3C15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2.</w:t>
            </w:r>
            <w:r w:rsidRPr="00937D99">
              <w:rPr>
                <w:rFonts w:ascii="Arial" w:hAnsi="Arial" w:cs="Arial"/>
                <w:b/>
                <w:sz w:val="40"/>
                <w:szCs w:val="40"/>
              </w:rPr>
              <w:t>KMU-Fussballturnier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p w:rsidR="002F3C15" w:rsidRPr="00937D99" w:rsidRDefault="002F3C15" w:rsidP="002F3C15">
            <w:pPr>
              <w:rPr>
                <w:rFonts w:ascii="Arial" w:hAnsi="Arial" w:cs="Arial"/>
                <w:sz w:val="36"/>
                <w:szCs w:val="36"/>
              </w:rPr>
            </w:pPr>
          </w:p>
          <w:p w:rsidR="002F3C15" w:rsidRPr="00AB41C4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b/>
                <w:sz w:val="24"/>
                <w:szCs w:val="24"/>
              </w:rPr>
              <w:t>Wann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Freitag, 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AB41C4">
              <w:rPr>
                <w:rFonts w:ascii="Arial" w:hAnsi="Arial" w:cs="Arial"/>
                <w:sz w:val="24"/>
                <w:szCs w:val="24"/>
              </w:rPr>
              <w:t>. Juni 201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AB41C4">
              <w:rPr>
                <w:rFonts w:ascii="Arial" w:hAnsi="Arial" w:cs="Arial"/>
                <w:sz w:val="24"/>
                <w:szCs w:val="24"/>
              </w:rPr>
              <w:t>, ab 1</w:t>
            </w:r>
            <w:r>
              <w:rPr>
                <w:rFonts w:ascii="Arial" w:hAnsi="Arial" w:cs="Arial"/>
                <w:sz w:val="24"/>
                <w:szCs w:val="24"/>
              </w:rPr>
              <w:t>73</w:t>
            </w:r>
            <w:r w:rsidRPr="00AB41C4">
              <w:rPr>
                <w:rFonts w:ascii="Arial" w:hAnsi="Arial" w:cs="Arial"/>
                <w:sz w:val="24"/>
                <w:szCs w:val="24"/>
              </w:rPr>
              <w:t>0 Uhr</w:t>
            </w:r>
          </w:p>
          <w:p w:rsidR="002F3C15" w:rsidRPr="00AB41C4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Pr="00AB41C4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b/>
                <w:sz w:val="24"/>
                <w:szCs w:val="24"/>
              </w:rPr>
              <w:t>Wo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AB41C4">
              <w:rPr>
                <w:rFonts w:ascii="Arial" w:hAnsi="Arial" w:cs="Arial"/>
                <w:sz w:val="24"/>
                <w:szCs w:val="24"/>
              </w:rPr>
              <w:t>Fussballplatz</w:t>
            </w:r>
            <w:proofErr w:type="spellEnd"/>
            <w:r w:rsidRPr="00AB41C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B41C4">
              <w:rPr>
                <w:rFonts w:ascii="Arial" w:hAnsi="Arial" w:cs="Arial"/>
                <w:sz w:val="24"/>
                <w:szCs w:val="24"/>
              </w:rPr>
              <w:t>Sandreutenen</w:t>
            </w:r>
            <w:proofErr w:type="spellEnd"/>
            <w:r w:rsidRPr="00AB41C4">
              <w:rPr>
                <w:rFonts w:ascii="Arial" w:hAnsi="Arial" w:cs="Arial"/>
                <w:sz w:val="24"/>
                <w:szCs w:val="24"/>
              </w:rPr>
              <w:t xml:space="preserve"> Münsingen</w:t>
            </w:r>
          </w:p>
          <w:p w:rsidR="002F3C15" w:rsidRPr="00AB41C4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Pr="00AB41C4" w:rsidRDefault="002F3C15" w:rsidP="002F3C15">
            <w:pPr>
              <w:ind w:left="2835" w:hanging="2835"/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b/>
                <w:sz w:val="24"/>
                <w:szCs w:val="24"/>
              </w:rPr>
              <w:t>Wie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: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max. </w:t>
            </w:r>
            <w:r w:rsidR="001F55EA">
              <w:rPr>
                <w:rFonts w:ascii="Arial" w:hAnsi="Arial" w:cs="Arial"/>
                <w:sz w:val="24"/>
                <w:szCs w:val="24"/>
              </w:rPr>
              <w:t>20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 Mannschaften</w:t>
            </w:r>
          </w:p>
          <w:p w:rsidR="002F3C15" w:rsidRPr="00714DFE" w:rsidRDefault="002F3C15" w:rsidP="002F3C15">
            <w:pPr>
              <w:ind w:left="2835" w:hanging="2835"/>
              <w:rPr>
                <w:rFonts w:ascii="Arial" w:hAnsi="Arial" w:cs="Arial"/>
                <w:b/>
                <w:sz w:val="24"/>
                <w:szCs w:val="24"/>
              </w:rPr>
            </w:pPr>
            <w:r w:rsidRPr="00AB41C4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D80931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Mixmannschaften sind erwünscht</w:t>
            </w:r>
          </w:p>
          <w:p w:rsidR="002F3C15" w:rsidRPr="00AB41C4" w:rsidRDefault="002F3C15" w:rsidP="002F3C15">
            <w:pPr>
              <w:ind w:left="2835" w:hanging="2835"/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AB41C4">
              <w:rPr>
                <w:rFonts w:ascii="Arial" w:hAnsi="Arial" w:cs="Arial"/>
                <w:sz w:val="24"/>
                <w:szCs w:val="24"/>
              </w:rPr>
              <w:t>max. 10 Spieler / Mannschaft</w:t>
            </w:r>
          </w:p>
          <w:p w:rsidR="002F3C15" w:rsidRPr="00AB41C4" w:rsidRDefault="002F3C15" w:rsidP="002F3C15">
            <w:pPr>
              <w:ind w:left="1418" w:hanging="6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7er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Fussball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 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6 Feldspieler + </w:t>
            </w:r>
            <w:proofErr w:type="spellStart"/>
            <w:r w:rsidRPr="00AB41C4">
              <w:rPr>
                <w:rFonts w:ascii="Arial" w:hAnsi="Arial" w:cs="Arial"/>
                <w:sz w:val="24"/>
                <w:szCs w:val="24"/>
              </w:rPr>
              <w:t>Goali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  <w:p w:rsidR="002F3C15" w:rsidRPr="00AB41C4" w:rsidRDefault="002F3C15" w:rsidP="002F3C15">
            <w:pPr>
              <w:ind w:left="1418" w:hanging="1418"/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Spielmodus je nach Anmeldungen </w:t>
            </w:r>
          </w:p>
          <w:p w:rsidR="002F3C15" w:rsidRPr="00AB41C4" w:rsidRDefault="002F3C15" w:rsidP="002F3C15">
            <w:pPr>
              <w:ind w:left="2127" w:hanging="212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ind w:left="2127" w:hanging="212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Kosten</w:t>
            </w:r>
            <w:r w:rsidRPr="00AB41C4"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CHF </w:t>
            </w:r>
            <w:r w:rsidRPr="00AB41C4">
              <w:rPr>
                <w:rFonts w:ascii="Arial" w:hAnsi="Arial" w:cs="Arial"/>
                <w:sz w:val="24"/>
                <w:szCs w:val="24"/>
              </w:rPr>
              <w:t>200.- / Mannschaft inkl. Nachtessen</w:t>
            </w:r>
            <w:r>
              <w:rPr>
                <w:rFonts w:ascii="Arial" w:hAnsi="Arial" w:cs="Arial"/>
                <w:sz w:val="24"/>
                <w:szCs w:val="24"/>
              </w:rPr>
              <w:t xml:space="preserve"> für 10 Spieler</w:t>
            </w:r>
          </w:p>
          <w:p w:rsidR="002F3C15" w:rsidRPr="00E51AA2" w:rsidRDefault="002F3C15" w:rsidP="002F3C15">
            <w:pPr>
              <w:ind w:left="2127" w:hanging="212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>
              <w:rPr>
                <w:rFonts w:ascii="Arial" w:hAnsi="Arial" w:cs="Arial"/>
              </w:rPr>
              <w:t xml:space="preserve">( KMU </w:t>
            </w:r>
            <w:proofErr w:type="spellStart"/>
            <w:r>
              <w:rPr>
                <w:rFonts w:ascii="Arial" w:hAnsi="Arial" w:cs="Arial"/>
              </w:rPr>
              <w:t>Menue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 w:rsidRPr="00E51AA2">
              <w:rPr>
                <w:rFonts w:ascii="Arial" w:hAnsi="Arial" w:cs="Arial"/>
              </w:rPr>
              <w:t>Diverse Grilladen mit Salatbuffet )</w:t>
            </w:r>
          </w:p>
          <w:p w:rsidR="002F3C15" w:rsidRPr="00AB41C4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b/>
                <w:sz w:val="24"/>
                <w:szCs w:val="24"/>
              </w:rPr>
              <w:t>Programm:</w:t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1830 Uhr Eröffnung Spielbetrieb</w:t>
            </w:r>
          </w:p>
          <w:p w:rsidR="002F3C15" w:rsidRDefault="002F3C15" w:rsidP="002F3C15">
            <w:pPr>
              <w:ind w:left="1808" w:firstLine="7"/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sz w:val="24"/>
                <w:szCs w:val="24"/>
              </w:rPr>
              <w:t>Nachtessen und gemütliches Beisammensein</w:t>
            </w:r>
            <w:r>
              <w:rPr>
                <w:rFonts w:ascii="Arial" w:hAnsi="Arial" w:cs="Arial"/>
                <w:sz w:val="24"/>
                <w:szCs w:val="24"/>
              </w:rPr>
              <w:t xml:space="preserve"> nach </w:t>
            </w:r>
          </w:p>
          <w:p w:rsidR="002F3C15" w:rsidRDefault="002F3C15" w:rsidP="002F3C15">
            <w:pPr>
              <w:ind w:left="1808" w:firstLine="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Spielbetrieb laufend möglich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2F3C15" w:rsidRDefault="002F3C15" w:rsidP="002F3C15">
            <w:pPr>
              <w:ind w:left="1695" w:firstLine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2200 Uhr Rangverkündigung</w:t>
            </w: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Festwirtschaft:  </w:t>
            </w:r>
            <w:r>
              <w:rPr>
                <w:rFonts w:ascii="Arial" w:hAnsi="Arial" w:cs="Arial"/>
                <w:sz w:val="24"/>
                <w:szCs w:val="24"/>
              </w:rPr>
              <w:t>Ab 1730 Uhr in Betrieb, div. Getränke, Bratwurst, Pommes</w:t>
            </w:r>
          </w:p>
          <w:p w:rsidR="002F3C15" w:rsidRPr="00E51AA2" w:rsidRDefault="002F3C15" w:rsidP="002F3C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</w:rPr>
              <w:t xml:space="preserve">( KMU </w:t>
            </w:r>
            <w:proofErr w:type="spellStart"/>
            <w:r>
              <w:rPr>
                <w:rFonts w:ascii="Arial" w:hAnsi="Arial" w:cs="Arial"/>
              </w:rPr>
              <w:t>Menue</w:t>
            </w:r>
            <w:proofErr w:type="spellEnd"/>
            <w:r>
              <w:rPr>
                <w:rFonts w:ascii="Arial" w:hAnsi="Arial" w:cs="Arial"/>
              </w:rPr>
              <w:t xml:space="preserve"> ab </w:t>
            </w:r>
            <w:proofErr w:type="spellStart"/>
            <w:r>
              <w:rPr>
                <w:rFonts w:ascii="Arial" w:hAnsi="Arial" w:cs="Arial"/>
              </w:rPr>
              <w:t>ca</w:t>
            </w:r>
            <w:proofErr w:type="spellEnd"/>
            <w:r>
              <w:rPr>
                <w:rFonts w:ascii="Arial" w:hAnsi="Arial" w:cs="Arial"/>
              </w:rPr>
              <w:t xml:space="preserve"> 1900 Uhr )</w:t>
            </w:r>
          </w:p>
          <w:p w:rsidR="002F3C15" w:rsidRPr="00AB41C4" w:rsidRDefault="002F3C15" w:rsidP="002F3C15">
            <w:pPr>
              <w:rPr>
                <w:rFonts w:ascii="Frutiger 57Cn" w:hAnsi="Frutiger 57Cn"/>
                <w:sz w:val="24"/>
                <w:szCs w:val="24"/>
              </w:rPr>
            </w:pPr>
          </w:p>
          <w:p w:rsidR="002F3C15" w:rsidRPr="00AB41C4" w:rsidRDefault="002F3C15" w:rsidP="002F3C1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41C4">
              <w:rPr>
                <w:rFonts w:ascii="Arial" w:hAnsi="Arial" w:cs="Arial"/>
                <w:b/>
                <w:sz w:val="24"/>
                <w:szCs w:val="24"/>
              </w:rPr>
              <w:t>Turnierleitung:</w:t>
            </w:r>
            <w:r w:rsidRPr="00AB41C4"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AB41C4">
              <w:rPr>
                <w:rFonts w:ascii="Arial" w:hAnsi="Arial" w:cs="Arial"/>
                <w:sz w:val="24"/>
                <w:szCs w:val="24"/>
              </w:rPr>
              <w:t>Peter Gugger</w:t>
            </w:r>
            <w:r w:rsidRPr="00AB41C4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hyperlink r:id="rId8" w:history="1">
              <w:r w:rsidRPr="00AB41C4">
                <w:rPr>
                  <w:rStyle w:val="Hyperlink"/>
                  <w:rFonts w:ascii="Arial" w:hAnsi="Arial" w:cs="Arial"/>
                  <w:sz w:val="24"/>
                  <w:szCs w:val="24"/>
                </w:rPr>
                <w:t>peter.gugger@mobiliar.ch</w:t>
              </w:r>
            </w:hyperlink>
          </w:p>
          <w:p w:rsidR="002F3C15" w:rsidRPr="00AB41C4" w:rsidRDefault="002F3C15" w:rsidP="002F3C1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Pr="00AB41C4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b/>
                <w:sz w:val="24"/>
                <w:szCs w:val="24"/>
              </w:rPr>
              <w:t>Anmeldung:</w:t>
            </w:r>
            <w:r w:rsidRPr="00AB41C4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bis spätestens </w:t>
            </w:r>
            <w:r w:rsidR="003B2400">
              <w:rPr>
                <w:rFonts w:ascii="Arial" w:hAnsi="Arial" w:cs="Arial"/>
                <w:b/>
                <w:sz w:val="24"/>
                <w:szCs w:val="24"/>
              </w:rPr>
              <w:t>07.Mai</w:t>
            </w:r>
            <w:bookmarkStart w:id="0" w:name="_GoBack"/>
            <w:bookmarkEnd w:id="0"/>
            <w:r w:rsidRPr="00AB41C4">
              <w:rPr>
                <w:rFonts w:ascii="Arial" w:hAnsi="Arial" w:cs="Arial"/>
                <w:b/>
                <w:sz w:val="24"/>
                <w:szCs w:val="24"/>
              </w:rPr>
              <w:t xml:space="preserve"> 201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 mit beiliegendem </w:t>
            </w: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AB41C4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AB41C4">
              <w:rPr>
                <w:rFonts w:ascii="Arial" w:hAnsi="Arial" w:cs="Arial"/>
                <w:sz w:val="24"/>
                <w:szCs w:val="24"/>
              </w:rPr>
              <w:t xml:space="preserve">Anmeldetalon an </w:t>
            </w:r>
            <w:hyperlink r:id="rId9" w:history="1">
              <w:r w:rsidRPr="00AB41C4">
                <w:rPr>
                  <w:rStyle w:val="Hyperlink"/>
                  <w:rFonts w:ascii="Arial" w:hAnsi="Arial" w:cs="Arial"/>
                  <w:sz w:val="24"/>
                  <w:szCs w:val="24"/>
                </w:rPr>
                <w:t>peter.gugger@mobiliar.ch</w:t>
              </w:r>
            </w:hyperlink>
            <w:r w:rsidRPr="00AB41C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Bei Fragen helfe ich gerne weiter: 079 / 444 93 63</w:t>
            </w: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2F3C15" w:rsidRDefault="002F3C15" w:rsidP="002F3C15">
            <w:pPr>
              <w:rPr>
                <w:rFonts w:ascii="Arial" w:hAnsi="Arial" w:cs="Arial"/>
                <w:sz w:val="32"/>
                <w:szCs w:val="32"/>
              </w:rPr>
            </w:pPr>
          </w:p>
          <w:p w:rsidR="002F3C15" w:rsidRDefault="002F3C15" w:rsidP="002F3C1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84B9D">
              <w:rPr>
                <w:rFonts w:ascii="Arial" w:hAnsi="Arial" w:cs="Arial"/>
                <w:b/>
                <w:sz w:val="32"/>
                <w:szCs w:val="32"/>
              </w:rPr>
              <w:t>Auf eure Anmeldung</w:t>
            </w:r>
            <w:r w:rsidR="00A946BF">
              <w:rPr>
                <w:rFonts w:ascii="Arial" w:hAnsi="Arial" w:cs="Arial"/>
                <w:b/>
                <w:sz w:val="32"/>
                <w:szCs w:val="32"/>
              </w:rPr>
              <w:t xml:space="preserve"> zum 2</w:t>
            </w:r>
            <w:r>
              <w:rPr>
                <w:rFonts w:ascii="Arial" w:hAnsi="Arial" w:cs="Arial"/>
                <w:b/>
                <w:sz w:val="32"/>
                <w:szCs w:val="32"/>
              </w:rPr>
              <w:t>.KMU Turnier</w:t>
            </w:r>
            <w:r w:rsidRPr="00F84B9D">
              <w:rPr>
                <w:rFonts w:ascii="Arial" w:hAnsi="Arial" w:cs="Arial"/>
                <w:b/>
                <w:sz w:val="32"/>
                <w:szCs w:val="32"/>
              </w:rPr>
              <w:t xml:space="preserve"> freuen wir uns!</w:t>
            </w:r>
          </w:p>
          <w:p w:rsidR="002F3C15" w:rsidRDefault="002F3C15" w:rsidP="002F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F3C15" w:rsidRPr="00F84B9D" w:rsidRDefault="002F3C15" w:rsidP="002F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F3C15" w:rsidRPr="00937D99" w:rsidRDefault="002F3C15" w:rsidP="002F3C15">
            <w:pPr>
              <w:rPr>
                <w:rFonts w:ascii="Arial" w:hAnsi="Arial" w:cs="Arial"/>
                <w:sz w:val="32"/>
                <w:szCs w:val="32"/>
              </w:rPr>
            </w:pPr>
            <w:r w:rsidRPr="00937D99">
              <w:rPr>
                <w:rFonts w:ascii="Arial" w:hAnsi="Arial" w:cs="Arial"/>
                <w:b/>
                <w:noProof/>
                <w:sz w:val="32"/>
                <w:szCs w:val="32"/>
                <w:lang w:val="de-CH"/>
              </w:rPr>
              <w:drawing>
                <wp:anchor distT="0" distB="0" distL="114300" distR="114300" simplePos="0" relativeHeight="251659264" behindDoc="1" locked="0" layoutInCell="1" allowOverlap="1" wp14:anchorId="191302D3" wp14:editId="09600F0E">
                  <wp:simplePos x="0" y="0"/>
                  <wp:positionH relativeFrom="page">
                    <wp:posOffset>5286375</wp:posOffset>
                  </wp:positionH>
                  <wp:positionV relativeFrom="paragraph">
                    <wp:posOffset>63500</wp:posOffset>
                  </wp:positionV>
                  <wp:extent cx="2197735" cy="212344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  <w:szCs w:val="32"/>
              </w:rPr>
              <w:t>OK FCM Schülerturnier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cstheme="minorHAnsi"/>
                <w:b/>
                <w:sz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cstheme="minorHAnsi"/>
                <w:b/>
                <w:sz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cstheme="minorHAnsi"/>
                <w:b/>
                <w:sz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cstheme="minorHAnsi"/>
                <w:b/>
                <w:sz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cstheme="minorHAnsi"/>
                <w:b/>
                <w:sz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cstheme="minorHAnsi"/>
                <w:b/>
                <w:sz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Anmeldung: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Firma:_____________________________________________________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Adresse:___________________________________________________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Kontaktperson:______________________________________________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E-Mail:_____________________________________________________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Tel G / Natel:________________________________________________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ind w:left="17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Bemerkung: </w:t>
            </w:r>
          </w:p>
          <w:p w:rsidR="002F3C15" w:rsidRDefault="002F3C15" w:rsidP="002F3C15">
            <w:pPr>
              <w:pStyle w:val="KeinLeerraum"/>
              <w:ind w:left="17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3C15" w:rsidRPr="00DD00A6" w:rsidRDefault="002F3C15" w:rsidP="002F3C15">
            <w:pPr>
              <w:pStyle w:val="KeinLeerraum"/>
              <w:ind w:left="17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Eine Mannschaft soll nach Möglichkeit mit Mitarbeiterinnen und Mitarbeiter aus der gleichen Firma bestehen. </w:t>
            </w:r>
            <w:r w:rsidRPr="00DD00A6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Wenn dies nicht möglich ist kann man sich mit einer zweiten Firma zusammenschliessen.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Spielerliste:</w:t>
            </w:r>
          </w:p>
          <w:p w:rsidR="002F3C15" w:rsidRDefault="002F3C15" w:rsidP="002F3C15">
            <w:pPr>
              <w:pStyle w:val="KeinLeerraum"/>
              <w:ind w:left="171" w:firstLine="113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2F3C15" w:rsidRDefault="002F3C15" w:rsidP="002F3C15">
            <w:pPr>
              <w:pStyle w:val="KeinLeerraum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</w:p>
          <w:p w:rsidR="002F3C15" w:rsidRDefault="002F3C15" w:rsidP="002F3C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:rsidR="00845C3F" w:rsidRPr="00E562AA" w:rsidRDefault="00845C3F" w:rsidP="00993F34">
            <w:pPr>
              <w:spacing w:line="288" w:lineRule="auto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:rsidR="00E4393D" w:rsidRPr="00333938" w:rsidRDefault="00E4393D" w:rsidP="00E4393D">
      <w:pPr>
        <w:pStyle w:val="Kopfzeile"/>
        <w:tabs>
          <w:tab w:val="clear" w:pos="4703"/>
          <w:tab w:val="clear" w:pos="9406"/>
          <w:tab w:val="left" w:pos="5103"/>
        </w:tabs>
        <w:spacing w:line="288" w:lineRule="auto"/>
        <w:rPr>
          <w:rFonts w:ascii="Arial" w:hAnsi="Arial" w:cs="Arial"/>
          <w:noProof/>
          <w:sz w:val="22"/>
          <w:szCs w:val="22"/>
          <w:lang w:val="de-CH"/>
        </w:rPr>
      </w:pPr>
    </w:p>
    <w:sectPr w:rsidR="00E4393D" w:rsidRPr="00333938" w:rsidSect="007A75E5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928" w:right="992" w:bottom="964" w:left="2693" w:header="851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C15" w:rsidRDefault="002F3C15">
      <w:r>
        <w:separator/>
      </w:r>
    </w:p>
  </w:endnote>
  <w:endnote w:type="continuationSeparator" w:id="0">
    <w:p w:rsidR="002F3C15" w:rsidRDefault="002F3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utura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57Cn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996" w:rsidRDefault="00062DAD" w:rsidP="006D6BF2">
    <w:pPr>
      <w:pStyle w:val="Fuzeile"/>
      <w:tabs>
        <w:tab w:val="clear" w:pos="4703"/>
        <w:tab w:val="right" w:pos="8222"/>
      </w:tabs>
    </w:pPr>
    <w:r w:rsidRPr="00A56979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78720" behindDoc="0" locked="0" layoutInCell="1" allowOverlap="1" wp14:anchorId="474CDC97" wp14:editId="6AB774EE">
          <wp:simplePos x="0" y="0"/>
          <wp:positionH relativeFrom="column">
            <wp:posOffset>-1193800</wp:posOffset>
          </wp:positionH>
          <wp:positionV relativeFrom="paragraph">
            <wp:posOffset>-2156460</wp:posOffset>
          </wp:positionV>
          <wp:extent cx="857250" cy="7239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er Spo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979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1A05D6" wp14:editId="585EC8DE">
              <wp:simplePos x="0" y="0"/>
              <wp:positionH relativeFrom="column">
                <wp:posOffset>-1617980</wp:posOffset>
              </wp:positionH>
              <wp:positionV relativeFrom="paragraph">
                <wp:posOffset>-2511587</wp:posOffset>
              </wp:positionV>
              <wp:extent cx="1353820" cy="1403985"/>
              <wp:effectExtent l="0" t="0" r="0" b="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6979" w:rsidRPr="00E433CD" w:rsidRDefault="00A56979" w:rsidP="00A56979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Ausrüster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1A05D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127.4pt;margin-top:-197.75pt;width:106.6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" filled="f" stroked="f">
              <v:textbox style="mso-fit-shape-to-text:t">
                <w:txbxContent>
                  <w:p w:rsidR="00A56979" w:rsidRPr="00E433CD" w:rsidRDefault="00A56979" w:rsidP="00A56979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Ausrüster</w:t>
                    </w:r>
                  </w:p>
                </w:txbxContent>
              </v:textbox>
            </v:shape>
          </w:pict>
        </mc:Fallback>
      </mc:AlternateContent>
    </w:r>
    <w:r w:rsidRPr="00A56979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79744" behindDoc="0" locked="0" layoutInCell="1" allowOverlap="1" wp14:anchorId="1C11D784" wp14:editId="7385ADA7">
          <wp:simplePos x="0" y="0"/>
          <wp:positionH relativeFrom="column">
            <wp:posOffset>-1532634</wp:posOffset>
          </wp:positionH>
          <wp:positionV relativeFrom="paragraph">
            <wp:posOffset>-3878623</wp:posOffset>
          </wp:positionV>
          <wp:extent cx="1356883" cy="451406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M_Logo_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484229" cy="493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BF2">
      <w:rPr>
        <w:rFonts w:ascii="Arial" w:hAnsi="Arial" w:cs="Arial"/>
        <w:sz w:val="18"/>
        <w:szCs w:val="18"/>
      </w:rPr>
      <w:tab/>
    </w:r>
    <w:r w:rsidR="006D6BF2" w:rsidRPr="006D6BF2">
      <w:rPr>
        <w:rFonts w:ascii="Arial" w:hAnsi="Arial" w:cs="Arial"/>
        <w:sz w:val="18"/>
        <w:szCs w:val="18"/>
      </w:rPr>
      <w:fldChar w:fldCharType="begin"/>
    </w:r>
    <w:r w:rsidR="006D6BF2" w:rsidRPr="006D6BF2">
      <w:rPr>
        <w:rFonts w:ascii="Arial" w:hAnsi="Arial" w:cs="Arial"/>
        <w:sz w:val="18"/>
        <w:szCs w:val="18"/>
      </w:rPr>
      <w:instrText>PAGE   \* MERGEFORMAT</w:instrText>
    </w:r>
    <w:r w:rsidR="006D6BF2" w:rsidRPr="006D6BF2">
      <w:rPr>
        <w:rFonts w:ascii="Arial" w:hAnsi="Arial" w:cs="Arial"/>
        <w:sz w:val="18"/>
        <w:szCs w:val="18"/>
      </w:rPr>
      <w:fldChar w:fldCharType="separate"/>
    </w:r>
    <w:r w:rsidR="003B2400">
      <w:rPr>
        <w:rFonts w:ascii="Arial" w:hAnsi="Arial" w:cs="Arial"/>
        <w:noProof/>
        <w:sz w:val="18"/>
        <w:szCs w:val="18"/>
      </w:rPr>
      <w:t>2</w:t>
    </w:r>
    <w:r w:rsidR="006D6BF2" w:rsidRPr="006D6BF2">
      <w:rPr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F7F" w:rsidRPr="00862E40" w:rsidRDefault="00062DAD" w:rsidP="00862E40">
    <w:pPr>
      <w:pStyle w:val="Fuzeile"/>
      <w:tabs>
        <w:tab w:val="clear" w:pos="4703"/>
        <w:tab w:val="right" w:pos="8222"/>
      </w:tabs>
    </w:pPr>
    <w:r w:rsidRPr="00C6450E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760B21" wp14:editId="7195D77D">
              <wp:simplePos x="0" y="0"/>
              <wp:positionH relativeFrom="column">
                <wp:posOffset>-1598930</wp:posOffset>
              </wp:positionH>
              <wp:positionV relativeFrom="paragraph">
                <wp:posOffset>-2506980</wp:posOffset>
              </wp:positionV>
              <wp:extent cx="1353820" cy="1403985"/>
              <wp:effectExtent l="0" t="0" r="0" b="0"/>
              <wp:wrapNone/>
              <wp:docPr id="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E40" w:rsidRPr="00E433CD" w:rsidRDefault="00862E40" w:rsidP="00862E40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Ausrüster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760B2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125.9pt;margin-top:-197.4pt;width:106.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" filled="f" stroked="f">
              <v:textbox style="mso-fit-shape-to-text:t">
                <w:txbxContent>
                  <w:p w:rsidR="00862E40" w:rsidRPr="00E433CD" w:rsidRDefault="00862E40" w:rsidP="00862E40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Ausrüster</w:t>
                    </w:r>
                  </w:p>
                </w:txbxContent>
              </v:textbox>
            </v:shape>
          </w:pict>
        </mc:Fallback>
      </mc:AlternateContent>
    </w:r>
    <w:r w:rsidRPr="00C6450E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66432" behindDoc="0" locked="0" layoutInCell="1" allowOverlap="1" wp14:anchorId="2C51A25E" wp14:editId="52CEB156">
          <wp:simplePos x="0" y="0"/>
          <wp:positionH relativeFrom="column">
            <wp:posOffset>-1174750</wp:posOffset>
          </wp:positionH>
          <wp:positionV relativeFrom="paragraph">
            <wp:posOffset>-2150907</wp:posOffset>
          </wp:positionV>
          <wp:extent cx="857250" cy="723900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er Spo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67456" behindDoc="0" locked="0" layoutInCell="1" allowOverlap="1" wp14:anchorId="4E8442CC" wp14:editId="43036C64">
          <wp:simplePos x="0" y="0"/>
          <wp:positionH relativeFrom="column">
            <wp:posOffset>-1518986</wp:posOffset>
          </wp:positionH>
          <wp:positionV relativeFrom="paragraph">
            <wp:posOffset>-3860449</wp:posOffset>
          </wp:positionV>
          <wp:extent cx="1368093" cy="443706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M_Logo_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404660" cy="4555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979" w:rsidRPr="00C6450E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56221D3" wp14:editId="50B89243">
              <wp:simplePos x="0" y="0"/>
              <wp:positionH relativeFrom="column">
                <wp:posOffset>-1600200</wp:posOffset>
              </wp:positionH>
              <wp:positionV relativeFrom="paragraph">
                <wp:posOffset>-929005</wp:posOffset>
              </wp:positionV>
              <wp:extent cx="1353820" cy="1403985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1326" w:rsidRPr="00E433CD" w:rsidRDefault="00CD1326" w:rsidP="00CD1326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Geschäftsstelle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6221D3" id="_x0000_s1034" type="#_x0000_t202" style="position:absolute;margin-left:-126pt;margin-top:-73.15pt;width:106.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" filled="f" stroked="f">
              <v:textbox style="mso-fit-shape-to-text:t">
                <w:txbxContent>
                  <w:p w:rsidR="00CD1326" w:rsidRPr="00E433CD" w:rsidRDefault="00CD1326" w:rsidP="00CD1326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Geschäftsstelle</w:t>
                    </w:r>
                  </w:p>
                </w:txbxContent>
              </v:textbox>
            </v:shape>
          </w:pict>
        </mc:Fallback>
      </mc:AlternateContent>
    </w:r>
    <w:r w:rsidR="00A56979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70528" behindDoc="0" locked="0" layoutInCell="1" allowOverlap="1" wp14:anchorId="53D002DC" wp14:editId="6E0A88B0">
          <wp:simplePos x="0" y="0"/>
          <wp:positionH relativeFrom="column">
            <wp:posOffset>-1395095</wp:posOffset>
          </wp:positionH>
          <wp:positionV relativeFrom="paragraph">
            <wp:posOffset>-574040</wp:posOffset>
          </wp:positionV>
          <wp:extent cx="1161415" cy="227330"/>
          <wp:effectExtent l="0" t="0" r="635" b="127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Vaterlaus AG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979">
      <w:rPr>
        <w:noProof/>
        <w:lang w:val="de-C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52AAED1" wp14:editId="71814A89">
              <wp:simplePos x="0" y="0"/>
              <wp:positionH relativeFrom="column">
                <wp:posOffset>-1576070</wp:posOffset>
              </wp:positionH>
              <wp:positionV relativeFrom="paragraph">
                <wp:posOffset>-4587240</wp:posOffset>
              </wp:positionV>
              <wp:extent cx="1353820" cy="1403985"/>
              <wp:effectExtent l="0" t="0" r="0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E40" w:rsidRPr="00E433CD" w:rsidRDefault="00862E40" w:rsidP="00862E40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Co-S</w:t>
                          </w:r>
                          <w:r w:rsidRPr="00E433CD"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ponsor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2AAED1" id="_x0000_s1035" type="#_x0000_t202" style="position:absolute;margin-left:-124.1pt;margin-top:-361.2pt;width:106.6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" filled="f" stroked="f">
              <v:textbox style="mso-fit-shape-to-text:t">
                <w:txbxContent>
                  <w:p w:rsidR="00862E40" w:rsidRPr="00E433CD" w:rsidRDefault="00862E40" w:rsidP="00862E40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Co-S</w:t>
                    </w:r>
                    <w:r w:rsidRPr="00E433CD"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ponsor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en</w:t>
                    </w:r>
                  </w:p>
                </w:txbxContent>
              </v:textbox>
            </v:shape>
          </w:pict>
        </mc:Fallback>
      </mc:AlternateContent>
    </w:r>
    <w:r w:rsidR="00A56979" w:rsidRPr="00C6450E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60288" behindDoc="0" locked="0" layoutInCell="1" allowOverlap="1" wp14:anchorId="081555F8" wp14:editId="358FC9A9">
          <wp:simplePos x="0" y="0"/>
          <wp:positionH relativeFrom="column">
            <wp:posOffset>-1338580</wp:posOffset>
          </wp:positionH>
          <wp:positionV relativeFrom="paragraph">
            <wp:posOffset>-4231005</wp:posOffset>
          </wp:positionV>
          <wp:extent cx="1000125" cy="266065"/>
          <wp:effectExtent l="0" t="0" r="9525" b="63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ra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979" w:rsidRPr="00C6450E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63360" behindDoc="0" locked="0" layoutInCell="1" allowOverlap="1" wp14:anchorId="68382592" wp14:editId="4D062F53">
          <wp:simplePos x="0" y="0"/>
          <wp:positionH relativeFrom="column">
            <wp:posOffset>-1280160</wp:posOffset>
          </wp:positionH>
          <wp:positionV relativeFrom="paragraph">
            <wp:posOffset>-3213100</wp:posOffset>
          </wp:positionV>
          <wp:extent cx="951865" cy="226695"/>
          <wp:effectExtent l="0" t="0" r="635" b="1905"/>
          <wp:wrapNone/>
          <wp:docPr id="288" name="Grafi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226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E40">
      <w:rPr>
        <w:rFonts w:ascii="Arial" w:hAnsi="Arial" w:cs="Arial"/>
        <w:sz w:val="18"/>
        <w:szCs w:val="18"/>
      </w:rPr>
      <w:tab/>
    </w:r>
    <w:r w:rsidR="00862E40" w:rsidRPr="006D6BF2">
      <w:rPr>
        <w:rFonts w:ascii="Arial" w:hAnsi="Arial" w:cs="Arial"/>
        <w:sz w:val="18"/>
        <w:szCs w:val="18"/>
      </w:rPr>
      <w:fldChar w:fldCharType="begin"/>
    </w:r>
    <w:r w:rsidR="00862E40" w:rsidRPr="006D6BF2">
      <w:rPr>
        <w:rFonts w:ascii="Arial" w:hAnsi="Arial" w:cs="Arial"/>
        <w:sz w:val="18"/>
        <w:szCs w:val="18"/>
      </w:rPr>
      <w:instrText>PAGE   \* MERGEFORMAT</w:instrText>
    </w:r>
    <w:r w:rsidR="00862E40" w:rsidRPr="006D6BF2">
      <w:rPr>
        <w:rFonts w:ascii="Arial" w:hAnsi="Arial" w:cs="Arial"/>
        <w:sz w:val="18"/>
        <w:szCs w:val="18"/>
      </w:rPr>
      <w:fldChar w:fldCharType="separate"/>
    </w:r>
    <w:r w:rsidR="003B2400">
      <w:rPr>
        <w:rFonts w:ascii="Arial" w:hAnsi="Arial" w:cs="Arial"/>
        <w:noProof/>
        <w:sz w:val="18"/>
        <w:szCs w:val="18"/>
      </w:rPr>
      <w:t>1</w:t>
    </w:r>
    <w:r w:rsidR="00862E40" w:rsidRPr="006D6BF2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C15" w:rsidRDefault="002F3C15">
      <w:r>
        <w:separator/>
      </w:r>
    </w:p>
  </w:footnote>
  <w:footnote w:type="continuationSeparator" w:id="0">
    <w:p w:rsidR="002F3C15" w:rsidRDefault="002F3C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2AA" w:rsidRPr="00C6450E" w:rsidRDefault="00A56979" w:rsidP="006D6BF2">
    <w:pPr>
      <w:pStyle w:val="Kopfzeile"/>
      <w:tabs>
        <w:tab w:val="clear" w:pos="4703"/>
      </w:tabs>
      <w:rPr>
        <w:rFonts w:ascii="Arial" w:hAnsi="Arial" w:cs="Arial"/>
        <w:sz w:val="18"/>
        <w:szCs w:val="18"/>
        <w:lang w:val="de-CH"/>
      </w:rPr>
    </w:pPr>
    <w:r w:rsidRPr="00A56979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81792" behindDoc="0" locked="0" layoutInCell="1" allowOverlap="1" wp14:anchorId="49E7D094" wp14:editId="5D399F65">
          <wp:simplePos x="0" y="0"/>
          <wp:positionH relativeFrom="column">
            <wp:posOffset>-1414145</wp:posOffset>
          </wp:positionH>
          <wp:positionV relativeFrom="paragraph">
            <wp:posOffset>9046210</wp:posOffset>
          </wp:positionV>
          <wp:extent cx="1161415" cy="227330"/>
          <wp:effectExtent l="0" t="0" r="635" b="1270"/>
          <wp:wrapNone/>
          <wp:docPr id="289" name="Grafik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Vaterlaus A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979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6A4D989" wp14:editId="7D3A0933">
              <wp:simplePos x="0" y="0"/>
              <wp:positionH relativeFrom="column">
                <wp:posOffset>-1619250</wp:posOffset>
              </wp:positionH>
              <wp:positionV relativeFrom="paragraph">
                <wp:posOffset>8691245</wp:posOffset>
              </wp:positionV>
              <wp:extent cx="1353820" cy="1403985"/>
              <wp:effectExtent l="0" t="0" r="0" b="0"/>
              <wp:wrapNone/>
              <wp:docPr id="1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6979" w:rsidRPr="00E433CD" w:rsidRDefault="00A56979" w:rsidP="00A56979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Geschäftsstelle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A4D98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27.5pt;margin-top:684.35pt;width:106.6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" filled="f" stroked="f">
              <v:textbox style="mso-fit-shape-to-text:t">
                <w:txbxContent>
                  <w:p w:rsidR="00A56979" w:rsidRPr="00E433CD" w:rsidRDefault="00A56979" w:rsidP="00A56979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Geschäftsstelle</w:t>
                    </w:r>
                  </w:p>
                </w:txbxContent>
              </v:textbox>
            </v:shape>
          </w:pict>
        </mc:Fallback>
      </mc:AlternateContent>
    </w:r>
    <w:r w:rsidRPr="00A56979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77696" behindDoc="0" locked="0" layoutInCell="1" allowOverlap="1" wp14:anchorId="1BAD60D4" wp14:editId="65686A2C">
          <wp:simplePos x="0" y="0"/>
          <wp:positionH relativeFrom="column">
            <wp:posOffset>-1299210</wp:posOffset>
          </wp:positionH>
          <wp:positionV relativeFrom="paragraph">
            <wp:posOffset>6407150</wp:posOffset>
          </wp:positionV>
          <wp:extent cx="951865" cy="226695"/>
          <wp:effectExtent l="0" t="0" r="635" b="190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226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979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76672" behindDoc="0" locked="0" layoutInCell="1" allowOverlap="1" wp14:anchorId="71BE0CEC" wp14:editId="2302AC01">
          <wp:simplePos x="0" y="0"/>
          <wp:positionH relativeFrom="column">
            <wp:posOffset>-1357630</wp:posOffset>
          </wp:positionH>
          <wp:positionV relativeFrom="paragraph">
            <wp:posOffset>5389245</wp:posOffset>
          </wp:positionV>
          <wp:extent cx="1000125" cy="266065"/>
          <wp:effectExtent l="0" t="0" r="9525" b="635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ra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979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74624" behindDoc="0" locked="0" layoutInCell="1" allowOverlap="1" wp14:anchorId="6450B21F" wp14:editId="06CE3FE2">
          <wp:simplePos x="0" y="0"/>
          <wp:positionH relativeFrom="column">
            <wp:posOffset>-1357630</wp:posOffset>
          </wp:positionH>
          <wp:positionV relativeFrom="paragraph">
            <wp:posOffset>3874135</wp:posOffset>
          </wp:positionV>
          <wp:extent cx="1038225" cy="459740"/>
          <wp:effectExtent l="0" t="0" r="9525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A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979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7574CE" wp14:editId="020EC30E">
              <wp:simplePos x="0" y="0"/>
              <wp:positionH relativeFrom="column">
                <wp:posOffset>-1595120</wp:posOffset>
              </wp:positionH>
              <wp:positionV relativeFrom="paragraph">
                <wp:posOffset>5033010</wp:posOffset>
              </wp:positionV>
              <wp:extent cx="1353820" cy="1403985"/>
              <wp:effectExtent l="0" t="0" r="0" b="0"/>
              <wp:wrapNone/>
              <wp:docPr id="1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6979" w:rsidRPr="00E433CD" w:rsidRDefault="00A56979" w:rsidP="00A56979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Co-S</w:t>
                          </w:r>
                          <w:r w:rsidRPr="00E433CD"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ponsor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17574CE" id="_x0000_s1027" type="#_x0000_t202" style="position:absolute;margin-left:-125.6pt;margin-top:396.3pt;width:106.6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" filled="f" stroked="f">
              <v:textbox style="mso-fit-shape-to-text:t">
                <w:txbxContent>
                  <w:p w:rsidR="00A56979" w:rsidRPr="00E433CD" w:rsidRDefault="00A56979" w:rsidP="00A56979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Co-S</w:t>
                    </w:r>
                    <w:r w:rsidRPr="00E433CD"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ponsor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en</w:t>
                    </w:r>
                  </w:p>
                </w:txbxContent>
              </v:textbox>
            </v:shape>
          </w:pict>
        </mc:Fallback>
      </mc:AlternateContent>
    </w:r>
    <w:r w:rsidRPr="00A56979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5D96C1" wp14:editId="206D131B">
              <wp:simplePos x="0" y="0"/>
              <wp:positionH relativeFrom="column">
                <wp:posOffset>-1607820</wp:posOffset>
              </wp:positionH>
              <wp:positionV relativeFrom="paragraph">
                <wp:posOffset>3519170</wp:posOffset>
              </wp:positionV>
              <wp:extent cx="1353820" cy="1403985"/>
              <wp:effectExtent l="0" t="0" r="0" b="0"/>
              <wp:wrapNone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6979" w:rsidRPr="00E433CD" w:rsidRDefault="00A56979" w:rsidP="00A56979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 w:rsidRPr="00E433CD"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Hauptsponsor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5D96C1" id="_x0000_s1028" type="#_x0000_t202" style="position:absolute;margin-left:-126.6pt;margin-top:277.1pt;width:106.6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" filled="f" stroked="f">
              <v:textbox style="mso-fit-shape-to-text:t">
                <w:txbxContent>
                  <w:p w:rsidR="00A56979" w:rsidRPr="00E433CD" w:rsidRDefault="00A56979" w:rsidP="00A56979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 w:rsidRPr="00E433CD"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Hauptsponsor</w:t>
                    </w:r>
                  </w:p>
                </w:txbxContent>
              </v:textbox>
            </v:shape>
          </w:pict>
        </mc:Fallback>
      </mc:AlternateContent>
    </w:r>
    <w:r w:rsidR="00E524BA" w:rsidRPr="00C6450E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50048" behindDoc="0" locked="0" layoutInCell="1" allowOverlap="1" wp14:anchorId="1382A4A1" wp14:editId="15F27711">
          <wp:simplePos x="0" y="0"/>
          <wp:positionH relativeFrom="column">
            <wp:posOffset>-1036955</wp:posOffset>
          </wp:positionH>
          <wp:positionV relativeFrom="paragraph">
            <wp:posOffset>-102235</wp:posOffset>
          </wp:positionV>
          <wp:extent cx="702945" cy="1104900"/>
          <wp:effectExtent l="0" t="0" r="1905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CM_transparent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24BA" w:rsidRPr="00C6450E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1CE7659" wp14:editId="389EE1C7">
              <wp:simplePos x="0" y="0"/>
              <wp:positionH relativeFrom="column">
                <wp:posOffset>-1581150</wp:posOffset>
              </wp:positionH>
              <wp:positionV relativeFrom="paragraph">
                <wp:posOffset>1104900</wp:posOffset>
              </wp:positionV>
              <wp:extent cx="1353820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33CD" w:rsidRPr="00843BB9" w:rsidRDefault="00E433CD" w:rsidP="00E433C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</w:pPr>
                          <w:r w:rsidRPr="00843BB9"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  <w:t>Fussballclub</w:t>
                          </w:r>
                        </w:p>
                        <w:p w:rsidR="00E433CD" w:rsidRPr="00845C3F" w:rsidRDefault="00E562AA" w:rsidP="00845C3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</w:pPr>
                          <w:r w:rsidRPr="00843BB9"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  <w:t>Münsingen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CE7659" id="_x0000_s1029" type="#_x0000_t202" style="position:absolute;margin-left:-124.5pt;margin-top:87pt;width:106.6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" stroked="f">
              <v:textbox style="mso-fit-shape-to-text:t">
                <w:txbxContent>
                  <w:p w:rsidR="00E433CD" w:rsidRPr="00843BB9" w:rsidRDefault="00E433CD" w:rsidP="00E433CD">
                    <w:pPr>
                      <w:jc w:val="right"/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</w:pPr>
                    <w:r w:rsidRPr="00843BB9"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  <w:t>Fussballclub</w:t>
                    </w:r>
                  </w:p>
                  <w:p w:rsidR="00E433CD" w:rsidRPr="00845C3F" w:rsidRDefault="00E562AA" w:rsidP="00845C3F">
                    <w:pPr>
                      <w:jc w:val="right"/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</w:pPr>
                    <w:r w:rsidRPr="00843BB9"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  <w:t>Münsingen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F7F" w:rsidRPr="00862E40" w:rsidRDefault="00A56979" w:rsidP="00862E40">
    <w:pPr>
      <w:pStyle w:val="Kopfzeile"/>
      <w:tabs>
        <w:tab w:val="clear" w:pos="4703"/>
      </w:tabs>
      <w:rPr>
        <w:rFonts w:ascii="Arial" w:hAnsi="Arial" w:cs="Arial"/>
        <w:sz w:val="18"/>
        <w:szCs w:val="18"/>
        <w:lang w:val="de-CH"/>
      </w:rPr>
    </w:pPr>
    <w:r w:rsidRPr="00C6450E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9E14B89" wp14:editId="531BBCB5">
              <wp:simplePos x="0" y="0"/>
              <wp:positionH relativeFrom="column">
                <wp:posOffset>-1588770</wp:posOffset>
              </wp:positionH>
              <wp:positionV relativeFrom="paragraph">
                <wp:posOffset>3524250</wp:posOffset>
              </wp:positionV>
              <wp:extent cx="1353820" cy="1403985"/>
              <wp:effectExtent l="0" t="0" r="0" b="0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E40" w:rsidRPr="00E433CD" w:rsidRDefault="00862E40" w:rsidP="00862E40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 w:rsidRPr="00E433CD"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Hauptsponsor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9E14B8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25.1pt;margin-top:277.5pt;width:106.6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" filled="f" stroked="f">
              <v:textbox style="mso-fit-shape-to-text:t">
                <w:txbxContent>
                  <w:p w:rsidR="00862E40" w:rsidRPr="00E433CD" w:rsidRDefault="00862E40" w:rsidP="00862E40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 w:rsidRPr="00E433CD"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Hauptsponsor</w:t>
                    </w:r>
                  </w:p>
                </w:txbxContent>
              </v:textbox>
            </v:shape>
          </w:pict>
        </mc:Fallback>
      </mc:AlternateContent>
    </w:r>
    <w:r w:rsidRPr="00C6450E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57216" behindDoc="0" locked="0" layoutInCell="1" allowOverlap="1" wp14:anchorId="6A2341FE" wp14:editId="65A7B019">
          <wp:simplePos x="0" y="0"/>
          <wp:positionH relativeFrom="column">
            <wp:posOffset>-1338580</wp:posOffset>
          </wp:positionH>
          <wp:positionV relativeFrom="paragraph">
            <wp:posOffset>3879215</wp:posOffset>
          </wp:positionV>
          <wp:extent cx="1038225" cy="459740"/>
          <wp:effectExtent l="0" t="0" r="9525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E40" w:rsidRPr="00C6450E">
      <w:rPr>
        <w:rFonts w:ascii="Arial" w:hAnsi="Arial" w:cs="Arial"/>
        <w:noProof/>
        <w:sz w:val="18"/>
        <w:szCs w:val="18"/>
        <w:lang w:val="de-CH"/>
      </w:rPr>
      <w:drawing>
        <wp:anchor distT="0" distB="0" distL="114300" distR="114300" simplePos="0" relativeHeight="251649024" behindDoc="0" locked="0" layoutInCell="1" allowOverlap="1" wp14:anchorId="299E2CF6" wp14:editId="342F9037">
          <wp:simplePos x="0" y="0"/>
          <wp:positionH relativeFrom="column">
            <wp:posOffset>-1036955</wp:posOffset>
          </wp:positionH>
          <wp:positionV relativeFrom="paragraph">
            <wp:posOffset>-102235</wp:posOffset>
          </wp:positionV>
          <wp:extent cx="702945" cy="1104900"/>
          <wp:effectExtent l="0" t="0" r="1905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CM_transparen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E40" w:rsidRPr="00C6450E">
      <w:rPr>
        <w:rFonts w:ascii="Arial" w:hAnsi="Arial" w:cs="Arial"/>
        <w:noProof/>
        <w:sz w:val="18"/>
        <w:szCs w:val="18"/>
        <w:lang w:val="de-CH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FBC6653" wp14:editId="19AE378D">
              <wp:simplePos x="0" y="0"/>
              <wp:positionH relativeFrom="column">
                <wp:posOffset>-1581150</wp:posOffset>
              </wp:positionH>
              <wp:positionV relativeFrom="paragraph">
                <wp:posOffset>1104900</wp:posOffset>
              </wp:positionV>
              <wp:extent cx="1353820" cy="1403985"/>
              <wp:effectExtent l="0" t="0" r="0" b="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82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E40" w:rsidRPr="00843BB9" w:rsidRDefault="00862E40" w:rsidP="00A0422A">
                          <w:pPr>
                            <w:spacing w:line="288" w:lineRule="auto"/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</w:pPr>
                          <w:r w:rsidRPr="00843BB9"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  <w:t>Fussballclub</w:t>
                          </w:r>
                        </w:p>
                        <w:p w:rsidR="00862E40" w:rsidRPr="00843BB9" w:rsidRDefault="00862E40" w:rsidP="00A0422A">
                          <w:pPr>
                            <w:spacing w:line="288" w:lineRule="auto"/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</w:pPr>
                          <w:r w:rsidRPr="00843BB9">
                            <w:rPr>
                              <w:rFonts w:ascii="Arial" w:hAnsi="Arial" w:cs="Arial"/>
                              <w:b/>
                              <w:color w:val="FF0000"/>
                              <w:szCs w:val="24"/>
                              <w:lang w:val="de-CH"/>
                            </w:rPr>
                            <w:t>Münsingen</w:t>
                          </w:r>
                        </w:p>
                        <w:p w:rsidR="00862E40" w:rsidRDefault="00862E40" w:rsidP="00A0422A">
                          <w:pPr>
                            <w:spacing w:line="288" w:lineRule="auto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</w:p>
                        <w:p w:rsidR="00862E40" w:rsidRDefault="00862E40" w:rsidP="00A0422A">
                          <w:pPr>
                            <w:spacing w:line="288" w:lineRule="auto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Postfach 1347</w:t>
                          </w:r>
                        </w:p>
                        <w:p w:rsidR="00862E40" w:rsidRDefault="00862E40" w:rsidP="00A0422A">
                          <w:pPr>
                            <w:spacing w:line="288" w:lineRule="auto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3110 Münsingen</w:t>
                          </w:r>
                        </w:p>
                        <w:p w:rsidR="00862E40" w:rsidRDefault="00CD1326" w:rsidP="00A0422A">
                          <w:pPr>
                            <w:spacing w:line="288" w:lineRule="auto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www.fcmue</w:t>
                          </w:r>
                          <w:r w:rsidR="00A0422A"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nsingen</w:t>
                          </w:r>
                          <w:r w:rsidR="00862E40"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.ch</w:t>
                          </w:r>
                        </w:p>
                        <w:p w:rsidR="00A0422A" w:rsidRPr="00E562AA" w:rsidRDefault="00862E40" w:rsidP="00A0422A">
                          <w:pPr>
                            <w:spacing w:line="288" w:lineRule="auto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de-CH"/>
                            </w:rPr>
                            <w:t>CHE-104.305.232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BC6653" id="_x0000_s1032" type="#_x0000_t202" style="position:absolute;margin-left:-124.5pt;margin-top:87pt;width:106.6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" stroked="f">
              <v:textbox style="mso-fit-shape-to-text:t">
                <w:txbxContent>
                  <w:p w:rsidR="00862E40" w:rsidRPr="00843BB9" w:rsidRDefault="00862E40" w:rsidP="00A0422A">
                    <w:pPr>
                      <w:spacing w:line="288" w:lineRule="auto"/>
                      <w:jc w:val="right"/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</w:pPr>
                    <w:r w:rsidRPr="00843BB9"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  <w:t>Fussballclub</w:t>
                    </w:r>
                  </w:p>
                  <w:p w:rsidR="00862E40" w:rsidRPr="00843BB9" w:rsidRDefault="00862E40" w:rsidP="00A0422A">
                    <w:pPr>
                      <w:spacing w:line="288" w:lineRule="auto"/>
                      <w:jc w:val="right"/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</w:pPr>
                    <w:r w:rsidRPr="00843BB9">
                      <w:rPr>
                        <w:rFonts w:ascii="Arial" w:hAnsi="Arial" w:cs="Arial"/>
                        <w:b/>
                        <w:color w:val="FF0000"/>
                        <w:szCs w:val="24"/>
                        <w:lang w:val="de-CH"/>
                      </w:rPr>
                      <w:t>Münsingen</w:t>
                    </w:r>
                  </w:p>
                  <w:p w:rsidR="00862E40" w:rsidRDefault="00862E40" w:rsidP="00A0422A">
                    <w:pPr>
                      <w:spacing w:line="288" w:lineRule="auto"/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</w:p>
                  <w:p w:rsidR="00862E40" w:rsidRDefault="00862E40" w:rsidP="00A0422A">
                    <w:pPr>
                      <w:spacing w:line="288" w:lineRule="auto"/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Postfach 1347</w:t>
                    </w:r>
                  </w:p>
                  <w:p w:rsidR="00862E40" w:rsidRDefault="00862E40" w:rsidP="00A0422A">
                    <w:pPr>
                      <w:spacing w:line="288" w:lineRule="auto"/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3110 Münsingen</w:t>
                    </w:r>
                  </w:p>
                  <w:p w:rsidR="00862E40" w:rsidRDefault="00CD1326" w:rsidP="00A0422A">
                    <w:pPr>
                      <w:spacing w:line="288" w:lineRule="auto"/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www.fcmue</w:t>
                    </w:r>
                    <w:r w:rsidR="00A0422A"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nsingen</w:t>
                    </w:r>
                    <w:r w:rsidR="00862E40"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.ch</w:t>
                    </w:r>
                  </w:p>
                  <w:p w:rsidR="00A0422A" w:rsidRPr="00E562AA" w:rsidRDefault="00862E40" w:rsidP="00A0422A">
                    <w:pPr>
                      <w:spacing w:line="288" w:lineRule="auto"/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de-CH"/>
                      </w:rPr>
                      <w:t>CHE-104.305.232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9C5E07"/>
    <w:multiLevelType w:val="hybridMultilevel"/>
    <w:tmpl w:val="01686F2E"/>
    <w:lvl w:ilvl="0" w:tplc="5E8C8F6E">
      <w:numFmt w:val="bullet"/>
      <w:lvlText w:val="-"/>
      <w:lvlJc w:val="left"/>
      <w:pPr>
        <w:ind w:left="1069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701F2E11"/>
    <w:multiLevelType w:val="hybridMultilevel"/>
    <w:tmpl w:val="F1AE51E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C03CEF"/>
    <w:multiLevelType w:val="hybridMultilevel"/>
    <w:tmpl w:val="284A1E1A"/>
    <w:lvl w:ilvl="0" w:tplc="7FDC884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113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C15"/>
    <w:rsid w:val="00000391"/>
    <w:rsid w:val="0000354D"/>
    <w:rsid w:val="00006BD7"/>
    <w:rsid w:val="0004416A"/>
    <w:rsid w:val="0006135F"/>
    <w:rsid w:val="00062DAD"/>
    <w:rsid w:val="000A6C89"/>
    <w:rsid w:val="000D025B"/>
    <w:rsid w:val="000D6F7F"/>
    <w:rsid w:val="00111FAD"/>
    <w:rsid w:val="001149E7"/>
    <w:rsid w:val="00155431"/>
    <w:rsid w:val="00166782"/>
    <w:rsid w:val="00174A55"/>
    <w:rsid w:val="00183FE6"/>
    <w:rsid w:val="0019663A"/>
    <w:rsid w:val="001A7B83"/>
    <w:rsid w:val="001C5D82"/>
    <w:rsid w:val="001D1B13"/>
    <w:rsid w:val="001D612F"/>
    <w:rsid w:val="001F55EA"/>
    <w:rsid w:val="001F7B36"/>
    <w:rsid w:val="0022309B"/>
    <w:rsid w:val="00232F99"/>
    <w:rsid w:val="00241B36"/>
    <w:rsid w:val="00244583"/>
    <w:rsid w:val="00276705"/>
    <w:rsid w:val="0028397D"/>
    <w:rsid w:val="00295203"/>
    <w:rsid w:val="002B038E"/>
    <w:rsid w:val="002D1A16"/>
    <w:rsid w:val="002D37EE"/>
    <w:rsid w:val="002E1FC2"/>
    <w:rsid w:val="002F2BB6"/>
    <w:rsid w:val="002F3C15"/>
    <w:rsid w:val="002F7E7E"/>
    <w:rsid w:val="003042F4"/>
    <w:rsid w:val="00333938"/>
    <w:rsid w:val="00334F88"/>
    <w:rsid w:val="00354996"/>
    <w:rsid w:val="0036474B"/>
    <w:rsid w:val="00380E8B"/>
    <w:rsid w:val="00396613"/>
    <w:rsid w:val="003B2400"/>
    <w:rsid w:val="003B5493"/>
    <w:rsid w:val="003B769D"/>
    <w:rsid w:val="003C4D64"/>
    <w:rsid w:val="003F6BFB"/>
    <w:rsid w:val="00433F1E"/>
    <w:rsid w:val="00445289"/>
    <w:rsid w:val="0045230F"/>
    <w:rsid w:val="00454CC1"/>
    <w:rsid w:val="00461D68"/>
    <w:rsid w:val="004B50F5"/>
    <w:rsid w:val="004D0954"/>
    <w:rsid w:val="004F25A8"/>
    <w:rsid w:val="00505E98"/>
    <w:rsid w:val="00506798"/>
    <w:rsid w:val="005068DD"/>
    <w:rsid w:val="00507901"/>
    <w:rsid w:val="00514598"/>
    <w:rsid w:val="005210FC"/>
    <w:rsid w:val="005606A8"/>
    <w:rsid w:val="005752EF"/>
    <w:rsid w:val="00586F91"/>
    <w:rsid w:val="005905A0"/>
    <w:rsid w:val="005B1588"/>
    <w:rsid w:val="005C0424"/>
    <w:rsid w:val="005E5C18"/>
    <w:rsid w:val="005F3A45"/>
    <w:rsid w:val="005F5886"/>
    <w:rsid w:val="00600C18"/>
    <w:rsid w:val="00630071"/>
    <w:rsid w:val="00631E48"/>
    <w:rsid w:val="00643655"/>
    <w:rsid w:val="00646FF0"/>
    <w:rsid w:val="006610D0"/>
    <w:rsid w:val="00675733"/>
    <w:rsid w:val="0068502D"/>
    <w:rsid w:val="0069147C"/>
    <w:rsid w:val="006A4F7B"/>
    <w:rsid w:val="006C5115"/>
    <w:rsid w:val="006D6BF2"/>
    <w:rsid w:val="006F1515"/>
    <w:rsid w:val="00702221"/>
    <w:rsid w:val="00706C9B"/>
    <w:rsid w:val="00713C57"/>
    <w:rsid w:val="007367EA"/>
    <w:rsid w:val="007706A7"/>
    <w:rsid w:val="007A75E5"/>
    <w:rsid w:val="007C6525"/>
    <w:rsid w:val="007E3AEE"/>
    <w:rsid w:val="008001F1"/>
    <w:rsid w:val="00843BB9"/>
    <w:rsid w:val="00845C3F"/>
    <w:rsid w:val="00847678"/>
    <w:rsid w:val="00862E40"/>
    <w:rsid w:val="00864A10"/>
    <w:rsid w:val="00866BD7"/>
    <w:rsid w:val="008A170E"/>
    <w:rsid w:val="008A6F20"/>
    <w:rsid w:val="008C65AA"/>
    <w:rsid w:val="008C6BE7"/>
    <w:rsid w:val="008D0955"/>
    <w:rsid w:val="008D5C9F"/>
    <w:rsid w:val="008E3B51"/>
    <w:rsid w:val="00914D2B"/>
    <w:rsid w:val="00922FEB"/>
    <w:rsid w:val="00930CC2"/>
    <w:rsid w:val="009544D4"/>
    <w:rsid w:val="00963D20"/>
    <w:rsid w:val="009C5D7B"/>
    <w:rsid w:val="009C61D3"/>
    <w:rsid w:val="009D4968"/>
    <w:rsid w:val="009F39E6"/>
    <w:rsid w:val="009F4427"/>
    <w:rsid w:val="00A00F31"/>
    <w:rsid w:val="00A0422A"/>
    <w:rsid w:val="00A06D47"/>
    <w:rsid w:val="00A123AA"/>
    <w:rsid w:val="00A56979"/>
    <w:rsid w:val="00A8243D"/>
    <w:rsid w:val="00A83ACA"/>
    <w:rsid w:val="00A946BF"/>
    <w:rsid w:val="00AA23E3"/>
    <w:rsid w:val="00AB080A"/>
    <w:rsid w:val="00AB0B68"/>
    <w:rsid w:val="00AC2934"/>
    <w:rsid w:val="00AE1E91"/>
    <w:rsid w:val="00B10C8F"/>
    <w:rsid w:val="00B25670"/>
    <w:rsid w:val="00B377A7"/>
    <w:rsid w:val="00B46DDC"/>
    <w:rsid w:val="00B52356"/>
    <w:rsid w:val="00B8353E"/>
    <w:rsid w:val="00BE0406"/>
    <w:rsid w:val="00BE10F3"/>
    <w:rsid w:val="00C13F4D"/>
    <w:rsid w:val="00C22DBF"/>
    <w:rsid w:val="00C2631A"/>
    <w:rsid w:val="00C33E56"/>
    <w:rsid w:val="00C602D2"/>
    <w:rsid w:val="00C6450E"/>
    <w:rsid w:val="00C81C60"/>
    <w:rsid w:val="00C93895"/>
    <w:rsid w:val="00CB5E55"/>
    <w:rsid w:val="00CC338E"/>
    <w:rsid w:val="00CD1326"/>
    <w:rsid w:val="00CE7758"/>
    <w:rsid w:val="00D570C0"/>
    <w:rsid w:val="00D777B2"/>
    <w:rsid w:val="00D80931"/>
    <w:rsid w:val="00D86054"/>
    <w:rsid w:val="00D866E4"/>
    <w:rsid w:val="00D906BC"/>
    <w:rsid w:val="00DB1FAB"/>
    <w:rsid w:val="00E1313B"/>
    <w:rsid w:val="00E248F4"/>
    <w:rsid w:val="00E24DFF"/>
    <w:rsid w:val="00E3198A"/>
    <w:rsid w:val="00E433CD"/>
    <w:rsid w:val="00E4393D"/>
    <w:rsid w:val="00E449B4"/>
    <w:rsid w:val="00E524BA"/>
    <w:rsid w:val="00E562AA"/>
    <w:rsid w:val="00EC391C"/>
    <w:rsid w:val="00EC5A3D"/>
    <w:rsid w:val="00ED17ED"/>
    <w:rsid w:val="00ED615F"/>
    <w:rsid w:val="00F01C36"/>
    <w:rsid w:val="00F042D6"/>
    <w:rsid w:val="00F12CF1"/>
    <w:rsid w:val="00F2072A"/>
    <w:rsid w:val="00F33560"/>
    <w:rsid w:val="00F434E5"/>
    <w:rsid w:val="00F54F50"/>
    <w:rsid w:val="00F63A70"/>
    <w:rsid w:val="00F66D18"/>
    <w:rsid w:val="00FB6F2A"/>
    <w:rsid w:val="00FE0853"/>
    <w:rsid w:val="00FF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5:docId w15:val="{605BB78A-FFE4-4CF1-9F4C-F12E8E211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C15"/>
    <w:rPr>
      <w:rFonts w:eastAsia="Times New Roman"/>
      <w:lang w:val="de-DE"/>
    </w:rPr>
  </w:style>
  <w:style w:type="paragraph" w:styleId="berschrift1">
    <w:name w:val="heading 1"/>
    <w:basedOn w:val="Standard"/>
    <w:next w:val="Standard"/>
    <w:qFormat/>
    <w:rsid w:val="00D906BC"/>
    <w:pPr>
      <w:keepNext/>
      <w:spacing w:before="20" w:after="20" w:line="320" w:lineRule="exact"/>
      <w:ind w:left="-635" w:firstLine="635"/>
      <w:outlineLvl w:val="0"/>
    </w:pPr>
    <w:rPr>
      <w:rFonts w:ascii="Futura Book" w:hAnsi="Futura Book"/>
      <w:i/>
      <w:sz w:val="32"/>
    </w:rPr>
  </w:style>
  <w:style w:type="paragraph" w:styleId="berschrift2">
    <w:name w:val="heading 2"/>
    <w:basedOn w:val="Standard"/>
    <w:next w:val="Standard"/>
    <w:qFormat/>
    <w:rsid w:val="00D906BC"/>
    <w:pPr>
      <w:keepNext/>
      <w:spacing w:before="20" w:after="20"/>
      <w:outlineLvl w:val="1"/>
    </w:pPr>
    <w:rPr>
      <w:rFonts w:ascii="FuturaMedium" w:hAnsi="FuturaMedium"/>
      <w:b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906BC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D906BC"/>
    <w:pPr>
      <w:tabs>
        <w:tab w:val="center" w:pos="4703"/>
        <w:tab w:val="right" w:pos="9406"/>
      </w:tabs>
    </w:pPr>
  </w:style>
  <w:style w:type="paragraph" w:styleId="Sprechblasentext">
    <w:name w:val="Balloon Text"/>
    <w:basedOn w:val="Standard"/>
    <w:semiHidden/>
    <w:rsid w:val="00D860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F3A45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6D6BF2"/>
    <w:rPr>
      <w:rFonts w:ascii="Times" w:hAnsi="Times"/>
      <w:sz w:val="24"/>
      <w:lang w:val="en-US"/>
    </w:rPr>
  </w:style>
  <w:style w:type="paragraph" w:styleId="KeinLeerraum">
    <w:name w:val="No Spacing"/>
    <w:uiPriority w:val="1"/>
    <w:qFormat/>
    <w:rsid w:val="002F3C1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gugger@mobiliar.ch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eter.gugger@mobiliar.ch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9.png"/><Relationship Id="rId1" Type="http://schemas.openxmlformats.org/officeDocument/2006/relationships/image" Target="media/image7.jpeg"/><Relationship Id="rId5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7\160818_FCM%20Briefvorlage_2016-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86166-6020-46AC-BC38-D541F76D2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160818_FCM Briefvorlage_2016-17</Template>
  <TotalTime>0</TotalTime>
  <Pages>2</Pages>
  <Words>185</Words>
  <Characters>2209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FCM Briefvorlage</vt:lpstr>
    </vt:vector>
  </TitlesOfParts>
  <Company>SLM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FCM Briefvorlage</dc:title>
  <dc:subject>Vorlage</dc:subject>
  <dc:creator>Gugger Peter</dc:creator>
  <cp:lastModifiedBy>Gugger Peter</cp:lastModifiedBy>
  <cp:revision>5</cp:revision>
  <cp:lastPrinted>2017-02-21T15:25:00Z</cp:lastPrinted>
  <dcterms:created xsi:type="dcterms:W3CDTF">2017-02-21T15:17:00Z</dcterms:created>
  <dcterms:modified xsi:type="dcterms:W3CDTF">2017-03-17T07:04:00Z</dcterms:modified>
</cp:coreProperties>
</file>